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C4BF1" w14:textId="489856EF" w:rsidR="00E478CF" w:rsidRDefault="007F7DF1" w:rsidP="003C2A5A">
      <w:pPr>
        <w:spacing w:after="0" w:line="240" w:lineRule="auto"/>
        <w:rPr>
          <w:rFonts w:ascii="Arial" w:hAnsi="Arial" w:cs="Arial"/>
          <w:b/>
          <w:bCs/>
          <w:color w:val="510011"/>
          <w:sz w:val="32"/>
          <w:szCs w:val="32"/>
        </w:rPr>
      </w:pPr>
      <w:r>
        <w:rPr>
          <w:rFonts w:ascii="Arial" w:hAnsi="Arial" w:cs="Arial"/>
          <w:b/>
          <w:bCs/>
          <w:color w:val="510011"/>
          <w:sz w:val="32"/>
          <w:szCs w:val="32"/>
        </w:rPr>
        <w:t>Aanvraag afsta</w:t>
      </w:r>
      <w:r w:rsidRPr="00110243">
        <w:rPr>
          <w:rFonts w:ascii="Arial" w:hAnsi="Arial" w:cs="Arial"/>
          <w:b/>
          <w:bCs/>
          <w:color w:val="510011"/>
          <w:sz w:val="32"/>
          <w:szCs w:val="32"/>
        </w:rPr>
        <w:t>ndsverkl</w:t>
      </w:r>
      <w:r>
        <w:rPr>
          <w:rFonts w:ascii="Arial" w:hAnsi="Arial" w:cs="Arial"/>
          <w:b/>
          <w:bCs/>
          <w:color w:val="510011"/>
          <w:sz w:val="32"/>
          <w:szCs w:val="32"/>
        </w:rPr>
        <w:t>aring</w:t>
      </w:r>
    </w:p>
    <w:p w14:paraId="7C3EC0C2" w14:textId="77777777" w:rsidR="007B58AD" w:rsidRDefault="007B58AD" w:rsidP="003C2A5A">
      <w:pPr>
        <w:spacing w:after="0" w:line="240" w:lineRule="auto"/>
        <w:rPr>
          <w:rFonts w:ascii="Arial" w:hAnsi="Arial" w:cs="Arial"/>
          <w:b/>
          <w:bCs/>
          <w:color w:val="510011"/>
          <w:sz w:val="32"/>
          <w:szCs w:val="32"/>
        </w:rPr>
      </w:pPr>
    </w:p>
    <w:p w14:paraId="1CBA143C" w14:textId="77777777" w:rsidR="005C3364" w:rsidRDefault="005C3364" w:rsidP="005C3364">
      <w:pPr>
        <w:pStyle w:val="Geenafstand"/>
        <w:rPr>
          <w:i/>
          <w:iCs/>
        </w:rPr>
      </w:pPr>
      <w:r w:rsidRPr="00B73FEF">
        <w:rPr>
          <w:i/>
          <w:iCs/>
        </w:rPr>
        <w:t xml:space="preserve">In verband met </w:t>
      </w:r>
      <w:r w:rsidRPr="00E21100">
        <w:rPr>
          <w:i/>
          <w:iCs/>
          <w:sz w:val="16"/>
          <w:szCs w:val="16"/>
        </w:rPr>
        <w:t>(aankruisen wat van toepassing is)</w:t>
      </w:r>
      <w:r>
        <w:rPr>
          <w:i/>
          <w:iCs/>
          <w:sz w:val="16"/>
          <w:szCs w:val="16"/>
        </w:rPr>
        <w:t>:</w:t>
      </w:r>
    </w:p>
    <w:p w14:paraId="29A70AC7" w14:textId="77777777" w:rsidR="005C3364" w:rsidRPr="00B73FEF" w:rsidRDefault="005C3364" w:rsidP="005C3364">
      <w:pPr>
        <w:pStyle w:val="Geenafstand"/>
        <w:rPr>
          <w:i/>
          <w:iCs/>
        </w:rPr>
      </w:pPr>
    </w:p>
    <w:p w14:paraId="08554AFD" w14:textId="0E499647" w:rsidR="005C3364" w:rsidRDefault="0005236B" w:rsidP="005C3364">
      <w:pPr>
        <w:pStyle w:val="Geenafstand"/>
      </w:pPr>
      <w: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Selectievakje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5C3364">
        <w:t xml:space="preserve"> </w:t>
      </w:r>
      <w:proofErr w:type="gramStart"/>
      <w:r w:rsidR="005C3364">
        <w:rPr>
          <w:b/>
          <w:bCs/>
        </w:rPr>
        <w:t>beëindiging</w:t>
      </w:r>
      <w:proofErr w:type="gramEnd"/>
      <w:r w:rsidR="005C3364">
        <w:rPr>
          <w:b/>
          <w:bCs/>
        </w:rPr>
        <w:t xml:space="preserve"> huwelijk</w:t>
      </w:r>
      <w:r w:rsidR="005C3364">
        <w:t>, in te leveren documenten:</w:t>
      </w:r>
    </w:p>
    <w:p w14:paraId="4B2A8574" w14:textId="77777777" w:rsidR="005C3364" w:rsidRDefault="005C3364" w:rsidP="005C3364">
      <w:pPr>
        <w:pStyle w:val="Geenafstand"/>
        <w:numPr>
          <w:ilvl w:val="0"/>
          <w:numId w:val="1"/>
        </w:numPr>
        <w:ind w:hanging="294"/>
      </w:pPr>
      <w:r>
        <w:t>Een kopie van een geldig legitimatiebewijs van de vertrekkende huurder (deze wordt direct na controle vernietigd).</w:t>
      </w:r>
    </w:p>
    <w:p w14:paraId="394EA029" w14:textId="77777777" w:rsidR="005C3364" w:rsidRDefault="005C3364" w:rsidP="005C3364">
      <w:pPr>
        <w:pStyle w:val="Geenafstand"/>
        <w:numPr>
          <w:ilvl w:val="0"/>
          <w:numId w:val="1"/>
        </w:numPr>
        <w:ind w:left="709" w:hanging="283"/>
        <w:rPr>
          <w:szCs w:val="20"/>
        </w:rPr>
      </w:pPr>
      <w:r>
        <w:rPr>
          <w:szCs w:val="20"/>
        </w:rPr>
        <w:t>E</w:t>
      </w:r>
      <w:r w:rsidRPr="00B73FEF">
        <w:rPr>
          <w:szCs w:val="20"/>
        </w:rPr>
        <w:t xml:space="preserve">en kopie van het </w:t>
      </w:r>
      <w:r w:rsidRPr="00DE0055">
        <w:rPr>
          <w:b/>
          <w:bCs/>
          <w:szCs w:val="20"/>
        </w:rPr>
        <w:t>echtscheidingsvonnis</w:t>
      </w:r>
      <w:r w:rsidRPr="00B73FEF">
        <w:rPr>
          <w:szCs w:val="20"/>
        </w:rPr>
        <w:t xml:space="preserve"> van de rechter waaruit blijkt welke huurder de woning toegewezen heeft gekregen</w:t>
      </w:r>
      <w:r>
        <w:rPr>
          <w:szCs w:val="20"/>
        </w:rPr>
        <w:t>.</w:t>
      </w:r>
    </w:p>
    <w:p w14:paraId="186329C0" w14:textId="77777777" w:rsidR="005C3364" w:rsidRPr="00B73FEF" w:rsidRDefault="005C3364" w:rsidP="005C3364">
      <w:pPr>
        <w:pStyle w:val="Geenafstand"/>
        <w:rPr>
          <w:szCs w:val="20"/>
        </w:rPr>
      </w:pPr>
    </w:p>
    <w:p w14:paraId="2F4570F6" w14:textId="77777777" w:rsidR="005C3364" w:rsidRDefault="005C3364" w:rsidP="005C3364">
      <w:pPr>
        <w:pStyle w:val="Geenafstand"/>
      </w:pPr>
      <w: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Selectievakje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</w:t>
      </w:r>
      <w:proofErr w:type="gramStart"/>
      <w:r w:rsidRPr="00E21100">
        <w:rPr>
          <w:b/>
          <w:bCs/>
        </w:rPr>
        <w:t>beëindiging</w:t>
      </w:r>
      <w:proofErr w:type="gramEnd"/>
      <w:r>
        <w:t xml:space="preserve"> </w:t>
      </w:r>
      <w:r w:rsidRPr="00E21100">
        <w:rPr>
          <w:b/>
          <w:bCs/>
        </w:rPr>
        <w:t>relatie</w:t>
      </w:r>
      <w:r>
        <w:t>, in te leveren documenten:</w:t>
      </w:r>
    </w:p>
    <w:p w14:paraId="160B486A" w14:textId="77777777" w:rsidR="005C3364" w:rsidRDefault="005C3364" w:rsidP="005C3364">
      <w:pPr>
        <w:pStyle w:val="Geenafstand"/>
        <w:numPr>
          <w:ilvl w:val="0"/>
          <w:numId w:val="1"/>
        </w:numPr>
        <w:ind w:hanging="294"/>
      </w:pPr>
      <w:r>
        <w:t>Een kopie van een geldig legitimatiebewijs van de vertrekkende huurder (deze wordt direct na controle vernietigd).</w:t>
      </w:r>
    </w:p>
    <w:p w14:paraId="49E5C314" w14:textId="77777777" w:rsidR="005C3364" w:rsidRPr="00B73FEF" w:rsidRDefault="005C3364" w:rsidP="005C3364">
      <w:pPr>
        <w:pStyle w:val="Geenafstand"/>
        <w:numPr>
          <w:ilvl w:val="0"/>
          <w:numId w:val="1"/>
        </w:numPr>
        <w:ind w:left="709" w:hanging="283"/>
        <w:rPr>
          <w:szCs w:val="20"/>
        </w:rPr>
      </w:pPr>
      <w:r>
        <w:rPr>
          <w:szCs w:val="20"/>
        </w:rPr>
        <w:t xml:space="preserve">Een uittreksel uit de gemeentelijke basisadministratie van de </w:t>
      </w:r>
      <w:r w:rsidRPr="003A0920">
        <w:rPr>
          <w:b/>
          <w:bCs/>
          <w:szCs w:val="20"/>
          <w:u w:val="single"/>
        </w:rPr>
        <w:t>vertrekkende</w:t>
      </w:r>
      <w:r>
        <w:rPr>
          <w:szCs w:val="20"/>
        </w:rPr>
        <w:t xml:space="preserve"> huurder met daarop vermeld het nieuwe adres.</w:t>
      </w:r>
    </w:p>
    <w:p w14:paraId="0E79B56E" w14:textId="77777777" w:rsidR="005C3364" w:rsidRDefault="005C3364" w:rsidP="005C3364">
      <w:pPr>
        <w:pStyle w:val="Geenafstand"/>
      </w:pPr>
    </w:p>
    <w:p w14:paraId="6E31E44C" w14:textId="77777777" w:rsidR="005C3364" w:rsidRDefault="005C3364" w:rsidP="005C3364">
      <w:pPr>
        <w:pStyle w:val="Geenafstand"/>
      </w:pPr>
      <w: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tievakje3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</w:t>
      </w:r>
      <w:proofErr w:type="gramStart"/>
      <w:r w:rsidRPr="00E21100">
        <w:rPr>
          <w:b/>
          <w:bCs/>
        </w:rPr>
        <w:t>anders</w:t>
      </w:r>
      <w:proofErr w:type="gramEnd"/>
      <w:r>
        <w:t>, namelijk……………………………… in te leveren documenten:</w:t>
      </w:r>
    </w:p>
    <w:p w14:paraId="0B101F50" w14:textId="77777777" w:rsidR="005C3364" w:rsidRDefault="005C3364" w:rsidP="005C3364">
      <w:pPr>
        <w:pStyle w:val="Geenafstand"/>
        <w:numPr>
          <w:ilvl w:val="0"/>
          <w:numId w:val="1"/>
        </w:numPr>
        <w:ind w:hanging="294"/>
      </w:pPr>
      <w:r>
        <w:t>Een kopie van een geldig legitimatiebewijs van de vertrekkende huurder (deze wordt direct na controle vernietigd).</w:t>
      </w:r>
    </w:p>
    <w:p w14:paraId="048E0287" w14:textId="77777777" w:rsidR="005C3364" w:rsidRDefault="005C3364" w:rsidP="005C3364">
      <w:pPr>
        <w:pStyle w:val="Geenafstand"/>
        <w:numPr>
          <w:ilvl w:val="0"/>
          <w:numId w:val="1"/>
        </w:numPr>
        <w:ind w:left="709" w:hanging="283"/>
        <w:rPr>
          <w:szCs w:val="20"/>
        </w:rPr>
      </w:pPr>
      <w:r>
        <w:rPr>
          <w:szCs w:val="20"/>
        </w:rPr>
        <w:t xml:space="preserve">Een uittreksel uit de gemeentelijke basisadministratie van de </w:t>
      </w:r>
      <w:r w:rsidRPr="003A0920">
        <w:rPr>
          <w:b/>
          <w:bCs/>
          <w:szCs w:val="20"/>
          <w:u w:val="single"/>
        </w:rPr>
        <w:t>vertrekkende</w:t>
      </w:r>
      <w:r>
        <w:rPr>
          <w:szCs w:val="20"/>
        </w:rPr>
        <w:t xml:space="preserve"> huurder met daarop vermeld het nieuwe adres.</w:t>
      </w:r>
    </w:p>
    <w:p w14:paraId="5703ACF0" w14:textId="77777777" w:rsidR="005C3364" w:rsidRDefault="005C3364" w:rsidP="005C3364">
      <w:pPr>
        <w:pStyle w:val="Geenafstand"/>
        <w:rPr>
          <w:szCs w:val="20"/>
        </w:rPr>
      </w:pPr>
    </w:p>
    <w:p w14:paraId="430E605C" w14:textId="77777777" w:rsidR="005C3364" w:rsidRPr="00B80143" w:rsidRDefault="005C3364" w:rsidP="005C3364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0"/>
        </w:rPr>
      </w:pPr>
      <w:r w:rsidRPr="00B80143">
        <w:rPr>
          <w:i/>
          <w:iCs/>
          <w:szCs w:val="20"/>
        </w:rPr>
        <w:t xml:space="preserve">Let op: gaat het om een </w:t>
      </w:r>
      <w:proofErr w:type="gramStart"/>
      <w:r w:rsidRPr="00B80143">
        <w:rPr>
          <w:i/>
          <w:iCs/>
          <w:szCs w:val="20"/>
        </w:rPr>
        <w:t>vrije sector woning</w:t>
      </w:r>
      <w:proofErr w:type="gramEnd"/>
      <w:r w:rsidRPr="00B80143">
        <w:rPr>
          <w:i/>
          <w:iCs/>
          <w:szCs w:val="20"/>
        </w:rPr>
        <w:t xml:space="preserve">, dan dient </w:t>
      </w:r>
      <w:r>
        <w:rPr>
          <w:i/>
          <w:iCs/>
          <w:szCs w:val="20"/>
        </w:rPr>
        <w:t xml:space="preserve">de achterblijvende huurder </w:t>
      </w:r>
      <w:r w:rsidRPr="00B80143">
        <w:rPr>
          <w:i/>
          <w:iCs/>
          <w:szCs w:val="20"/>
        </w:rPr>
        <w:t>de laatste drie loonstroken in te leveren.</w:t>
      </w:r>
    </w:p>
    <w:p w14:paraId="199375DA" w14:textId="77777777" w:rsidR="005C3364" w:rsidRDefault="005C3364" w:rsidP="005C3364">
      <w:pPr>
        <w:pStyle w:val="Geenafstand"/>
      </w:pPr>
    </w:p>
    <w:p w14:paraId="491CEA29" w14:textId="77777777" w:rsidR="005C3364" w:rsidRPr="0005236B" w:rsidRDefault="005C3364" w:rsidP="005C3364">
      <w:pPr>
        <w:pStyle w:val="Geenafstand"/>
        <w:rPr>
          <w:b/>
          <w:bCs/>
          <w:color w:val="510011"/>
          <w:sz w:val="22"/>
        </w:rPr>
      </w:pPr>
      <w:r w:rsidRPr="0005236B">
        <w:rPr>
          <w:b/>
          <w:bCs/>
          <w:color w:val="510011"/>
          <w:sz w:val="22"/>
        </w:rPr>
        <w:t xml:space="preserve">Aanvraag afstandsverklaring, in te vullen door de </w:t>
      </w:r>
      <w:r w:rsidRPr="0005236B">
        <w:rPr>
          <w:b/>
          <w:bCs/>
          <w:color w:val="510011"/>
          <w:sz w:val="22"/>
          <w:u w:val="single"/>
        </w:rPr>
        <w:t>vertrekkende</w:t>
      </w:r>
      <w:r w:rsidRPr="0005236B">
        <w:rPr>
          <w:b/>
          <w:bCs/>
          <w:color w:val="510011"/>
          <w:sz w:val="22"/>
        </w:rPr>
        <w:t xml:space="preserve"> huurder</w:t>
      </w:r>
    </w:p>
    <w:p w14:paraId="7550090C" w14:textId="77777777" w:rsidR="005C3364" w:rsidRDefault="005C3364" w:rsidP="005C3364">
      <w:pPr>
        <w:pStyle w:val="Geenafstand"/>
      </w:pPr>
      <w:r>
        <w:t xml:space="preserve"> </w:t>
      </w:r>
      <w:proofErr w:type="gramStart"/>
      <w:r>
        <w:t>Naam:…</w:t>
      </w:r>
      <w:proofErr w:type="gramEnd"/>
      <w:r>
        <w:t>…………………………………………………………………………………………………………….</w:t>
      </w:r>
    </w:p>
    <w:p w14:paraId="1A780F9E" w14:textId="77777777" w:rsidR="005C3364" w:rsidRDefault="005C3364" w:rsidP="005C3364">
      <w:pPr>
        <w:pStyle w:val="Geenafstand"/>
      </w:pPr>
    </w:p>
    <w:p w14:paraId="0AFBD66D" w14:textId="77777777" w:rsidR="005C3364" w:rsidRDefault="005C3364" w:rsidP="005C3364">
      <w:pPr>
        <w:pStyle w:val="Geenafstand"/>
      </w:pPr>
      <w:r>
        <w:t>Geboortedatum:</w:t>
      </w:r>
      <w:r w:rsidRPr="00D572D2">
        <w:t xml:space="preserve"> </w:t>
      </w:r>
      <w:r>
        <w:t>…………………………………………………………………………………………………...</w:t>
      </w:r>
    </w:p>
    <w:p w14:paraId="7A5DC5A6" w14:textId="77777777" w:rsidR="005C3364" w:rsidRDefault="005C3364" w:rsidP="005C3364">
      <w:pPr>
        <w:pStyle w:val="Geenafstand"/>
      </w:pPr>
    </w:p>
    <w:p w14:paraId="7A745807" w14:textId="77777777" w:rsidR="005C3364" w:rsidRPr="00E21100" w:rsidRDefault="005C3364" w:rsidP="005C3364">
      <w:pPr>
        <w:pStyle w:val="Geenafstand"/>
        <w:rPr>
          <w:i/>
          <w:iCs/>
        </w:rPr>
      </w:pPr>
      <w:proofErr w:type="gramStart"/>
      <w:r w:rsidRPr="00E21100">
        <w:rPr>
          <w:i/>
          <w:iCs/>
        </w:rPr>
        <w:t>verklaart</w:t>
      </w:r>
      <w:proofErr w:type="gramEnd"/>
      <w:r w:rsidRPr="00E21100">
        <w:rPr>
          <w:i/>
          <w:iCs/>
        </w:rPr>
        <w:t xml:space="preserve"> hiermee afstand te doen van al zijn/haar rechten en plichten met betrekking tot de woning:</w:t>
      </w:r>
    </w:p>
    <w:p w14:paraId="5C6205F1" w14:textId="77777777" w:rsidR="005C3364" w:rsidRDefault="005C3364" w:rsidP="005C3364">
      <w:pPr>
        <w:pStyle w:val="Geenafstand"/>
      </w:pPr>
    </w:p>
    <w:p w14:paraId="378AE311" w14:textId="77777777" w:rsidR="005C3364" w:rsidRDefault="005C3364" w:rsidP="005C3364">
      <w:pPr>
        <w:pStyle w:val="Geenafstand"/>
      </w:pPr>
      <w:r>
        <w:t>Adres: …………………………………………………… te………………………………………………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635C7F5" w14:textId="77777777" w:rsidR="005C3364" w:rsidRDefault="005C3364" w:rsidP="005C3364">
      <w:pPr>
        <w:pStyle w:val="Geenafstand"/>
      </w:pPr>
    </w:p>
    <w:p w14:paraId="3844F877" w14:textId="77777777" w:rsidR="005C3364" w:rsidRPr="00E21100" w:rsidRDefault="005C3364" w:rsidP="005C3364">
      <w:pPr>
        <w:pStyle w:val="Geenafstand"/>
        <w:rPr>
          <w:i/>
          <w:iCs/>
        </w:rPr>
      </w:pPr>
      <w:proofErr w:type="gramStart"/>
      <w:r w:rsidRPr="00E21100">
        <w:rPr>
          <w:i/>
          <w:iCs/>
        </w:rPr>
        <w:t>en</w:t>
      </w:r>
      <w:proofErr w:type="gramEnd"/>
      <w:r w:rsidRPr="00E21100">
        <w:rPr>
          <w:i/>
          <w:iCs/>
        </w:rPr>
        <w:t xml:space="preserve"> verklaart dat hij/zij tot …………………... (datum) hoofdelijk aansprakelijk is voor alle (</w:t>
      </w:r>
      <w:proofErr w:type="spellStart"/>
      <w:r w:rsidRPr="00E21100">
        <w:rPr>
          <w:i/>
          <w:iCs/>
        </w:rPr>
        <w:t>betalings</w:t>
      </w:r>
      <w:proofErr w:type="spellEnd"/>
      <w:r w:rsidRPr="00E21100">
        <w:rPr>
          <w:i/>
          <w:iCs/>
        </w:rPr>
        <w:t>)- verplichtingen die aan de woning zijn verbonden.</w:t>
      </w:r>
    </w:p>
    <w:p w14:paraId="48FCCDBD" w14:textId="77777777" w:rsidR="005C3364" w:rsidRPr="00E21100" w:rsidRDefault="005C3364" w:rsidP="005C3364">
      <w:pPr>
        <w:pStyle w:val="Geenafstand"/>
        <w:rPr>
          <w:i/>
          <w:iCs/>
        </w:rPr>
      </w:pPr>
    </w:p>
    <w:p w14:paraId="256DA3B4" w14:textId="77777777" w:rsidR="005C3364" w:rsidRDefault="005C3364" w:rsidP="005C3364">
      <w:pPr>
        <w:pStyle w:val="Geenafstand"/>
      </w:pPr>
      <w:r>
        <w:t xml:space="preserve">Nieuw </w:t>
      </w:r>
      <w:proofErr w:type="gramStart"/>
      <w:r>
        <w:t>adres:.</w:t>
      </w:r>
      <w:proofErr w:type="gramEnd"/>
      <w:r w:rsidRPr="00D572D2">
        <w:t xml:space="preserve"> </w:t>
      </w:r>
      <w:r>
        <w:t>…………………………………………………………………………………………………….</w:t>
      </w:r>
    </w:p>
    <w:p w14:paraId="7A2DF446" w14:textId="77777777" w:rsidR="005C3364" w:rsidRDefault="005C3364" w:rsidP="005C3364">
      <w:pPr>
        <w:pStyle w:val="Geenafstand"/>
      </w:pPr>
    </w:p>
    <w:p w14:paraId="500110FF" w14:textId="77777777" w:rsidR="005C3364" w:rsidRDefault="005C3364" w:rsidP="005C3364">
      <w:pPr>
        <w:pStyle w:val="Geenafstand"/>
      </w:pPr>
      <w:r>
        <w:t xml:space="preserve">Postcode + </w:t>
      </w:r>
      <w:proofErr w:type="gramStart"/>
      <w:r>
        <w:t>woonplaats:</w:t>
      </w:r>
      <w:r w:rsidRPr="00D572D2">
        <w:t xml:space="preserve"> </w:t>
      </w:r>
      <w:r>
        <w:t>.…</w:t>
      </w:r>
      <w:proofErr w:type="gramEnd"/>
      <w:r>
        <w:t>…………………………………………………………………………………….</w:t>
      </w:r>
    </w:p>
    <w:p w14:paraId="53F5F24F" w14:textId="77777777" w:rsidR="005C3364" w:rsidRDefault="005C3364" w:rsidP="005C3364">
      <w:pPr>
        <w:pStyle w:val="Geenafstand"/>
      </w:pPr>
    </w:p>
    <w:p w14:paraId="1D5D9B37" w14:textId="77777777" w:rsidR="005C3364" w:rsidRDefault="005C3364" w:rsidP="005C3364">
      <w:pPr>
        <w:pStyle w:val="Geenafstand"/>
      </w:pPr>
      <w:r>
        <w:t>Telefoonnummer:</w:t>
      </w:r>
      <w:r w:rsidRPr="00D572D2">
        <w:t xml:space="preserve"> </w:t>
      </w:r>
      <w:r>
        <w:t>……………………………………………………………………………………………….</w:t>
      </w:r>
    </w:p>
    <w:p w14:paraId="2B1850A4" w14:textId="77777777" w:rsidR="005C3364" w:rsidRDefault="005C3364" w:rsidP="005C3364">
      <w:pPr>
        <w:pStyle w:val="Geenafstand"/>
      </w:pPr>
    </w:p>
    <w:p w14:paraId="5EDA7E3D" w14:textId="77777777" w:rsidR="005C3364" w:rsidRPr="00110AA5" w:rsidRDefault="005C3364" w:rsidP="005C3364">
      <w:pPr>
        <w:pStyle w:val="Geenafstand"/>
        <w:rPr>
          <w:lang w:val="de-DE"/>
        </w:rPr>
      </w:pPr>
      <w:r w:rsidRPr="00110AA5">
        <w:rPr>
          <w:lang w:val="de-DE"/>
        </w:rPr>
        <w:t>E-</w:t>
      </w:r>
      <w:proofErr w:type="spellStart"/>
      <w:r w:rsidRPr="00110AA5">
        <w:rPr>
          <w:lang w:val="de-DE"/>
        </w:rPr>
        <w:t>mailadres</w:t>
      </w:r>
      <w:proofErr w:type="spellEnd"/>
      <w:r w:rsidRPr="00110AA5">
        <w:rPr>
          <w:lang w:val="de-DE"/>
        </w:rPr>
        <w:t xml:space="preserve">: </w:t>
      </w:r>
      <w:proofErr w:type="gramStart"/>
      <w:r w:rsidRPr="00110AA5">
        <w:rPr>
          <w:lang w:val="de-DE"/>
        </w:rPr>
        <w:t xml:space="preserve"> ….</w:t>
      </w:r>
      <w:proofErr w:type="gramEnd"/>
      <w:r w:rsidRPr="00110AA5">
        <w:rPr>
          <w:lang w:val="de-DE"/>
        </w:rPr>
        <w:t>.……………………………………………………………………………………………</w:t>
      </w:r>
      <w:proofErr w:type="gramStart"/>
      <w:r w:rsidRPr="00110AA5">
        <w:rPr>
          <w:lang w:val="de-DE"/>
        </w:rPr>
        <w:t>…….</w:t>
      </w:r>
      <w:proofErr w:type="gramEnd"/>
      <w:r w:rsidRPr="00110AA5">
        <w:rPr>
          <w:lang w:val="de-DE"/>
        </w:rPr>
        <w:t>.</w:t>
      </w:r>
    </w:p>
    <w:p w14:paraId="7F29E21E" w14:textId="77777777" w:rsidR="005C3364" w:rsidRDefault="005C3364" w:rsidP="005C3364">
      <w:pPr>
        <w:pStyle w:val="Geenafstand"/>
        <w:rPr>
          <w:lang w:val="de-DE"/>
        </w:rPr>
      </w:pPr>
    </w:p>
    <w:p w14:paraId="09E9854A" w14:textId="77777777" w:rsidR="005C3364" w:rsidRDefault="005C3364" w:rsidP="005C3364">
      <w:pPr>
        <w:pStyle w:val="Geenafstand"/>
        <w:rPr>
          <w:lang w:val="de-DE"/>
        </w:rPr>
      </w:pPr>
    </w:p>
    <w:p w14:paraId="67399397" w14:textId="77777777" w:rsidR="005C3364" w:rsidRDefault="005C3364" w:rsidP="005C3364">
      <w:pPr>
        <w:pStyle w:val="Geenafstand"/>
        <w:rPr>
          <w:lang w:val="de-DE"/>
        </w:rPr>
      </w:pPr>
    </w:p>
    <w:p w14:paraId="779727AD" w14:textId="77777777" w:rsidR="005C3364" w:rsidRPr="00110AA5" w:rsidRDefault="005C3364" w:rsidP="005C3364">
      <w:pPr>
        <w:pStyle w:val="Geenafstand"/>
        <w:rPr>
          <w:lang w:val="de-DE"/>
        </w:rPr>
      </w:pPr>
    </w:p>
    <w:p w14:paraId="04D491B0" w14:textId="77777777" w:rsidR="005C3364" w:rsidRPr="00110AA5" w:rsidRDefault="005C3364" w:rsidP="005C3364">
      <w:pPr>
        <w:pStyle w:val="Geenafstand"/>
        <w:rPr>
          <w:lang w:val="de-DE"/>
        </w:rPr>
      </w:pPr>
      <w:proofErr w:type="spellStart"/>
      <w:proofErr w:type="gramStart"/>
      <w:r w:rsidRPr="00110AA5">
        <w:rPr>
          <w:lang w:val="de-DE"/>
        </w:rPr>
        <w:lastRenderedPageBreak/>
        <w:t>Ingangsdatum</w:t>
      </w:r>
      <w:proofErr w:type="spellEnd"/>
      <w:r w:rsidRPr="00110AA5">
        <w:rPr>
          <w:lang w:val="de-DE"/>
        </w:rPr>
        <w:t>: .…</w:t>
      </w:r>
      <w:proofErr w:type="gramEnd"/>
      <w:r w:rsidRPr="00110AA5">
        <w:rPr>
          <w:lang w:val="de-DE"/>
        </w:rPr>
        <w:t>……………………………………………………………………………………………….</w:t>
      </w:r>
    </w:p>
    <w:p w14:paraId="69E5B8EB" w14:textId="77777777" w:rsidR="005C3364" w:rsidRPr="00110AA5" w:rsidRDefault="005C3364" w:rsidP="005C3364">
      <w:pPr>
        <w:pStyle w:val="Geenafstand"/>
        <w:rPr>
          <w:lang w:val="de-DE"/>
        </w:rPr>
      </w:pPr>
    </w:p>
    <w:p w14:paraId="2CF4011D" w14:textId="2563AB00" w:rsidR="005C3364" w:rsidRPr="00110AA5" w:rsidRDefault="005C3364" w:rsidP="005C3364">
      <w:pPr>
        <w:pStyle w:val="Geenafstand"/>
        <w:rPr>
          <w:lang w:val="de-DE"/>
        </w:rPr>
      </w:pPr>
      <w:proofErr w:type="spellStart"/>
      <w:r w:rsidRPr="00110AA5">
        <w:rPr>
          <w:lang w:val="de-DE"/>
        </w:rPr>
        <w:t>Handtekening</w:t>
      </w:r>
      <w:proofErr w:type="spellEnd"/>
      <w:r w:rsidRPr="00110AA5">
        <w:rPr>
          <w:lang w:val="de-DE"/>
        </w:rPr>
        <w:t xml:space="preserve">: </w:t>
      </w:r>
      <w:r w:rsidRPr="00110AA5">
        <w:rPr>
          <w:lang w:val="de-DE"/>
        </w:rPr>
        <w:tab/>
      </w:r>
      <w:r w:rsidRPr="00110AA5">
        <w:rPr>
          <w:lang w:val="de-DE"/>
        </w:rPr>
        <w:tab/>
      </w:r>
      <w:r w:rsidRPr="00110AA5">
        <w:rPr>
          <w:lang w:val="de-DE"/>
        </w:rPr>
        <w:tab/>
      </w:r>
      <w:r w:rsidRPr="00110AA5">
        <w:rPr>
          <w:lang w:val="de-DE"/>
        </w:rPr>
        <w:tab/>
      </w:r>
      <w:r w:rsidRPr="00110AA5">
        <w:rPr>
          <w:lang w:val="de-DE"/>
        </w:rPr>
        <w:tab/>
      </w:r>
      <w:proofErr w:type="gramStart"/>
      <w:r w:rsidRPr="00110AA5">
        <w:rPr>
          <w:lang w:val="de-DE"/>
        </w:rPr>
        <w:tab/>
        <w:t xml:space="preserve">  Datum</w:t>
      </w:r>
      <w:proofErr w:type="gramEnd"/>
      <w:r w:rsidRPr="00110AA5">
        <w:rPr>
          <w:lang w:val="de-DE"/>
        </w:rPr>
        <w:t>:</w:t>
      </w:r>
    </w:p>
    <w:p w14:paraId="27DB8509" w14:textId="77777777" w:rsidR="005C3364" w:rsidRPr="00110AA5" w:rsidRDefault="005C3364" w:rsidP="005C3364">
      <w:pPr>
        <w:pStyle w:val="Geenafstand"/>
        <w:rPr>
          <w:lang w:val="de-DE"/>
        </w:rPr>
      </w:pPr>
    </w:p>
    <w:p w14:paraId="2B8B7965" w14:textId="77777777" w:rsidR="005C3364" w:rsidRPr="00110AA5" w:rsidRDefault="005C3364" w:rsidP="005C3364">
      <w:pPr>
        <w:pStyle w:val="Geenafstand"/>
        <w:rPr>
          <w:lang w:val="de-DE"/>
        </w:rPr>
      </w:pPr>
    </w:p>
    <w:p w14:paraId="20BCEA57" w14:textId="57AFF401" w:rsidR="005C3364" w:rsidRDefault="005C3364" w:rsidP="005C3364">
      <w:pPr>
        <w:pStyle w:val="Geenafstand"/>
      </w:pPr>
      <w:r>
        <w:t>……………………………………………</w:t>
      </w:r>
      <w:r w:rsidR="00110243">
        <w:tab/>
      </w:r>
      <w:r w:rsidR="00110243">
        <w:tab/>
      </w:r>
      <w:r w:rsidR="00510C9A">
        <w:t xml:space="preserve">               </w:t>
      </w:r>
      <w:r w:rsidR="00110243" w:rsidRPr="00110AA5">
        <w:rPr>
          <w:lang w:val="de-DE"/>
        </w:rPr>
        <w:t>…………………………………………</w:t>
      </w:r>
    </w:p>
    <w:p w14:paraId="0A76CC7F" w14:textId="77777777" w:rsidR="005C3364" w:rsidRDefault="005C3364" w:rsidP="00110243">
      <w:pPr>
        <w:pStyle w:val="Geenafstand"/>
        <w:jc w:val="right"/>
        <w:rPr>
          <w:b/>
          <w:sz w:val="22"/>
        </w:rPr>
      </w:pPr>
    </w:p>
    <w:p w14:paraId="0A8FE328" w14:textId="69E7C6F3" w:rsidR="005C3364" w:rsidRPr="00110243" w:rsidRDefault="005C3364" w:rsidP="00110243">
      <w:pPr>
        <w:jc w:val="right"/>
        <w:rPr>
          <w:rFonts w:ascii="Arial" w:hAnsi="Arial" w:cs="Arial"/>
          <w:b/>
          <w:i/>
          <w:iCs/>
          <w:szCs w:val="20"/>
        </w:rPr>
      </w:pP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</w:r>
      <w:r w:rsidRPr="00110243">
        <w:rPr>
          <w:rFonts w:ascii="Arial" w:hAnsi="Arial" w:cs="Arial"/>
          <w:b/>
          <w:i/>
          <w:iCs/>
          <w:szCs w:val="20"/>
        </w:rPr>
        <w:tab/>
      </w:r>
      <w:r w:rsidR="00110243" w:rsidRPr="00110243">
        <w:rPr>
          <w:rFonts w:ascii="Arial" w:hAnsi="Arial" w:cs="Arial"/>
          <w:b/>
          <w:i/>
          <w:iCs/>
          <w:color w:val="510011"/>
          <w:sz w:val="20"/>
          <w:szCs w:val="18"/>
        </w:rPr>
        <w:t>Zie volgende bladzijde</w:t>
      </w:r>
      <w:r w:rsidRPr="00110243">
        <w:rPr>
          <w:rFonts w:ascii="Arial" w:hAnsi="Arial" w:cs="Arial"/>
          <w:b/>
          <w:i/>
          <w:iCs/>
          <w:szCs w:val="20"/>
        </w:rPr>
        <w:br w:type="page"/>
      </w:r>
    </w:p>
    <w:p w14:paraId="4D0A1FCA" w14:textId="77777777" w:rsidR="005C3364" w:rsidRPr="0005236B" w:rsidRDefault="005C3364" w:rsidP="005C3364">
      <w:pPr>
        <w:pStyle w:val="Geenafstand"/>
        <w:rPr>
          <w:b/>
          <w:color w:val="510011"/>
          <w:sz w:val="22"/>
        </w:rPr>
      </w:pPr>
      <w:r w:rsidRPr="0005236B">
        <w:rPr>
          <w:b/>
          <w:color w:val="510011"/>
          <w:sz w:val="22"/>
        </w:rPr>
        <w:lastRenderedPageBreak/>
        <w:t xml:space="preserve">Akkoordverklaring voortzetting huurovereenkomst (in te vullen door </w:t>
      </w:r>
      <w:r w:rsidRPr="0005236B">
        <w:rPr>
          <w:b/>
          <w:color w:val="510011"/>
          <w:sz w:val="22"/>
          <w:u w:val="single"/>
        </w:rPr>
        <w:t>achterblijvende</w:t>
      </w:r>
      <w:r w:rsidRPr="0005236B">
        <w:rPr>
          <w:b/>
          <w:color w:val="510011"/>
          <w:sz w:val="22"/>
        </w:rPr>
        <w:t xml:space="preserve"> huurder)</w:t>
      </w:r>
    </w:p>
    <w:p w14:paraId="1872734F" w14:textId="77777777" w:rsidR="005C3364" w:rsidRDefault="005C3364" w:rsidP="005C3364">
      <w:pPr>
        <w:pStyle w:val="Geenafstand"/>
      </w:pPr>
    </w:p>
    <w:p w14:paraId="79BE58E4" w14:textId="77777777" w:rsidR="005C3364" w:rsidRPr="00110AA5" w:rsidRDefault="005C3364" w:rsidP="005C3364">
      <w:pPr>
        <w:pStyle w:val="Geenafstand"/>
        <w:rPr>
          <w:lang w:val="de-DE"/>
        </w:rPr>
      </w:pPr>
      <w:proofErr w:type="gramStart"/>
      <w:r w:rsidRPr="00110AA5">
        <w:rPr>
          <w:lang w:val="de-DE"/>
        </w:rPr>
        <w:t>Naam:…</w:t>
      </w:r>
      <w:proofErr w:type="gramEnd"/>
      <w:r w:rsidRPr="00110AA5">
        <w:rPr>
          <w:lang w:val="de-DE"/>
        </w:rPr>
        <w:t>…………………………………………………………………………………………………………….</w:t>
      </w:r>
    </w:p>
    <w:p w14:paraId="16650FB4" w14:textId="77777777" w:rsidR="005C3364" w:rsidRPr="00110AA5" w:rsidRDefault="005C3364" w:rsidP="005C3364">
      <w:pPr>
        <w:pStyle w:val="Geenafstand"/>
        <w:rPr>
          <w:lang w:val="de-DE"/>
        </w:rPr>
      </w:pPr>
    </w:p>
    <w:p w14:paraId="3E181D05" w14:textId="77777777" w:rsidR="005C3364" w:rsidRPr="00110AA5" w:rsidRDefault="005C3364" w:rsidP="005C3364">
      <w:pPr>
        <w:pStyle w:val="Geenafstand"/>
        <w:rPr>
          <w:lang w:val="de-DE"/>
        </w:rPr>
      </w:pPr>
      <w:proofErr w:type="spellStart"/>
      <w:r w:rsidRPr="00110AA5">
        <w:rPr>
          <w:lang w:val="de-DE"/>
        </w:rPr>
        <w:t>Geboortedatum</w:t>
      </w:r>
      <w:proofErr w:type="spellEnd"/>
      <w:r w:rsidRPr="00110AA5">
        <w:rPr>
          <w:lang w:val="de-DE"/>
        </w:rPr>
        <w:t>: …………………………………………………………………………………………………...</w:t>
      </w:r>
    </w:p>
    <w:p w14:paraId="3E1E1E3C" w14:textId="77777777" w:rsidR="005C3364" w:rsidRPr="00110AA5" w:rsidRDefault="005C3364" w:rsidP="005C3364">
      <w:pPr>
        <w:pStyle w:val="Geenafstand"/>
        <w:rPr>
          <w:lang w:val="de-DE"/>
        </w:rPr>
      </w:pPr>
    </w:p>
    <w:p w14:paraId="247AC056" w14:textId="77777777" w:rsidR="005C3364" w:rsidRPr="00110AA5" w:rsidRDefault="005C3364" w:rsidP="005C3364">
      <w:pPr>
        <w:pStyle w:val="Geenafstand"/>
        <w:rPr>
          <w:lang w:val="de-DE"/>
        </w:rPr>
      </w:pPr>
      <w:proofErr w:type="spellStart"/>
      <w:r w:rsidRPr="00110AA5">
        <w:rPr>
          <w:lang w:val="de-DE"/>
        </w:rPr>
        <w:t>Telefoonnummer</w:t>
      </w:r>
      <w:proofErr w:type="spellEnd"/>
      <w:r w:rsidRPr="00110AA5">
        <w:rPr>
          <w:lang w:val="de-DE"/>
        </w:rPr>
        <w:t>: ……………………………………………………………………………………………….</w:t>
      </w:r>
    </w:p>
    <w:p w14:paraId="1431633C" w14:textId="77777777" w:rsidR="005C3364" w:rsidRPr="00110AA5" w:rsidRDefault="005C3364" w:rsidP="005C3364">
      <w:pPr>
        <w:pStyle w:val="Geenafstand"/>
        <w:rPr>
          <w:lang w:val="de-DE"/>
        </w:rPr>
      </w:pPr>
    </w:p>
    <w:p w14:paraId="45B8ACEB" w14:textId="77777777" w:rsidR="005C3364" w:rsidRPr="00110AA5" w:rsidRDefault="005C3364" w:rsidP="005C3364">
      <w:pPr>
        <w:pStyle w:val="Geenafstand"/>
        <w:rPr>
          <w:lang w:val="de-DE"/>
        </w:rPr>
      </w:pPr>
      <w:r w:rsidRPr="00110AA5">
        <w:rPr>
          <w:lang w:val="de-DE"/>
        </w:rPr>
        <w:t>E-</w:t>
      </w:r>
      <w:proofErr w:type="spellStart"/>
      <w:r w:rsidRPr="00110AA5">
        <w:rPr>
          <w:lang w:val="de-DE"/>
        </w:rPr>
        <w:t>mailadres</w:t>
      </w:r>
      <w:proofErr w:type="spellEnd"/>
      <w:r w:rsidRPr="00110AA5">
        <w:rPr>
          <w:lang w:val="de-DE"/>
        </w:rPr>
        <w:t xml:space="preserve">: </w:t>
      </w:r>
      <w:proofErr w:type="gramStart"/>
      <w:r w:rsidRPr="00110AA5">
        <w:rPr>
          <w:lang w:val="de-DE"/>
        </w:rPr>
        <w:t xml:space="preserve"> ….</w:t>
      </w:r>
      <w:proofErr w:type="gramEnd"/>
      <w:r w:rsidRPr="00110AA5">
        <w:rPr>
          <w:lang w:val="de-DE"/>
        </w:rPr>
        <w:t>.……………………………………………………………………………………………</w:t>
      </w:r>
      <w:proofErr w:type="gramStart"/>
      <w:r w:rsidRPr="00110AA5">
        <w:rPr>
          <w:lang w:val="de-DE"/>
        </w:rPr>
        <w:t>…….</w:t>
      </w:r>
      <w:proofErr w:type="gramEnd"/>
      <w:r w:rsidRPr="00110AA5">
        <w:rPr>
          <w:lang w:val="de-DE"/>
        </w:rPr>
        <w:t>.</w:t>
      </w:r>
    </w:p>
    <w:p w14:paraId="58CE8F15" w14:textId="77777777" w:rsidR="005C3364" w:rsidRPr="00110AA5" w:rsidRDefault="005C3364" w:rsidP="005C3364">
      <w:pPr>
        <w:pStyle w:val="Geenafstand"/>
        <w:rPr>
          <w:lang w:val="de-DE"/>
        </w:rPr>
      </w:pPr>
    </w:p>
    <w:p w14:paraId="0753FF0F" w14:textId="77777777" w:rsidR="005C3364" w:rsidRDefault="005C3364" w:rsidP="005C3364">
      <w:pPr>
        <w:pStyle w:val="Geenafstand"/>
      </w:pPr>
      <w:proofErr w:type="gramStart"/>
      <w:r>
        <w:t>Bankrekeningnummer:…</w:t>
      </w:r>
      <w:proofErr w:type="gramEnd"/>
      <w:r>
        <w:t>………………………………………………………………………………………….</w:t>
      </w:r>
    </w:p>
    <w:p w14:paraId="3C6CA18A" w14:textId="77777777" w:rsidR="005C3364" w:rsidRDefault="005C3364" w:rsidP="005C3364">
      <w:pPr>
        <w:pStyle w:val="Geenafstand"/>
      </w:pPr>
    </w:p>
    <w:p w14:paraId="2E7E02BA" w14:textId="77777777" w:rsidR="005C3364" w:rsidRPr="00E21100" w:rsidRDefault="005C3364" w:rsidP="005C3364">
      <w:pPr>
        <w:pStyle w:val="Geenafstand"/>
        <w:rPr>
          <w:i/>
          <w:iCs/>
        </w:rPr>
      </w:pPr>
      <w:proofErr w:type="gramStart"/>
      <w:r w:rsidRPr="00E21100">
        <w:rPr>
          <w:i/>
          <w:iCs/>
        </w:rPr>
        <w:t>verklaart</w:t>
      </w:r>
      <w:proofErr w:type="gramEnd"/>
      <w:r w:rsidRPr="00E21100">
        <w:rPr>
          <w:i/>
          <w:iCs/>
        </w:rPr>
        <w:t xml:space="preserve"> hiermee per……………………. (</w:t>
      </w:r>
      <w:proofErr w:type="gramStart"/>
      <w:r w:rsidRPr="00E21100">
        <w:rPr>
          <w:i/>
          <w:iCs/>
        </w:rPr>
        <w:t>datum</w:t>
      </w:r>
      <w:proofErr w:type="gramEnd"/>
      <w:r w:rsidRPr="00E21100">
        <w:rPr>
          <w:i/>
          <w:iCs/>
        </w:rPr>
        <w:t>) het huurrecht van de woning</w:t>
      </w:r>
      <w:r w:rsidRPr="00E21100">
        <w:rPr>
          <w:i/>
          <w:iCs/>
        </w:rPr>
        <w:br/>
      </w:r>
    </w:p>
    <w:p w14:paraId="333B5A02" w14:textId="77777777" w:rsidR="005C3364" w:rsidRDefault="005C3364" w:rsidP="005C3364">
      <w:pPr>
        <w:pStyle w:val="Geenafstand"/>
      </w:pPr>
      <w:r>
        <w:t>Adres: …………………………………………………… te………………………………………………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6F8E0A9" w14:textId="77777777" w:rsidR="005C3364" w:rsidRDefault="005C3364" w:rsidP="005C3364">
      <w:pPr>
        <w:pStyle w:val="Geenafstand"/>
      </w:pPr>
    </w:p>
    <w:p w14:paraId="14CF7662" w14:textId="77777777" w:rsidR="005C3364" w:rsidRPr="00E21100" w:rsidRDefault="005C3364" w:rsidP="005C3364">
      <w:pPr>
        <w:pStyle w:val="Geenafstand"/>
        <w:rPr>
          <w:i/>
          <w:iCs/>
        </w:rPr>
      </w:pPr>
      <w:proofErr w:type="gramStart"/>
      <w:r w:rsidRPr="00E21100">
        <w:rPr>
          <w:i/>
          <w:iCs/>
        </w:rPr>
        <w:t>alle</w:t>
      </w:r>
      <w:proofErr w:type="gramEnd"/>
      <w:r w:rsidRPr="00E21100">
        <w:rPr>
          <w:i/>
          <w:iCs/>
        </w:rPr>
        <w:t xml:space="preserve"> rechten en plichten, zoals omschreven in de bestaande huurovereenkomst, alleen uit te oefenen.</w:t>
      </w:r>
    </w:p>
    <w:p w14:paraId="75FD4FE9" w14:textId="77777777" w:rsidR="005C3364" w:rsidRDefault="005C3364" w:rsidP="005C3364">
      <w:pPr>
        <w:pStyle w:val="Geenafstand"/>
      </w:pPr>
    </w:p>
    <w:p w14:paraId="11EF9456" w14:textId="77777777" w:rsidR="005C3364" w:rsidRDefault="005C3364" w:rsidP="005C3364">
      <w:pPr>
        <w:pStyle w:val="Geenafstand"/>
      </w:pPr>
    </w:p>
    <w:p w14:paraId="2F1A4FEE" w14:textId="77777777" w:rsidR="005C3364" w:rsidRDefault="005C3364" w:rsidP="005C3364">
      <w:pPr>
        <w:pStyle w:val="Geenafstand"/>
      </w:pPr>
    </w:p>
    <w:p w14:paraId="7993B74D" w14:textId="77777777" w:rsidR="005A687F" w:rsidRPr="005A687F" w:rsidRDefault="005A687F" w:rsidP="005A687F">
      <w:pPr>
        <w:pStyle w:val="Geenafstand"/>
      </w:pPr>
      <w:r w:rsidRPr="005A687F">
        <w:t xml:space="preserve">Handtekening: </w:t>
      </w:r>
      <w:r w:rsidRPr="005A687F">
        <w:tab/>
      </w:r>
      <w:r w:rsidRPr="005A687F">
        <w:tab/>
      </w:r>
      <w:r w:rsidRPr="005A687F">
        <w:tab/>
      </w:r>
      <w:r w:rsidRPr="005A687F">
        <w:tab/>
      </w:r>
      <w:r w:rsidRPr="005A687F">
        <w:tab/>
      </w:r>
      <w:proofErr w:type="gramStart"/>
      <w:r w:rsidRPr="005A687F">
        <w:tab/>
        <w:t xml:space="preserve">  Datum</w:t>
      </w:r>
      <w:proofErr w:type="gramEnd"/>
      <w:r w:rsidRPr="005A687F">
        <w:t>:</w:t>
      </w:r>
    </w:p>
    <w:p w14:paraId="32EBEFE5" w14:textId="77777777" w:rsidR="005A687F" w:rsidRPr="005A687F" w:rsidRDefault="005A687F" w:rsidP="005A687F">
      <w:pPr>
        <w:pStyle w:val="Geenafstand"/>
      </w:pPr>
    </w:p>
    <w:p w14:paraId="205F05D3" w14:textId="77777777" w:rsidR="005A687F" w:rsidRPr="005A687F" w:rsidRDefault="005A687F" w:rsidP="005A687F">
      <w:pPr>
        <w:pStyle w:val="Geenafstand"/>
      </w:pPr>
    </w:p>
    <w:p w14:paraId="50745C19" w14:textId="77777777" w:rsidR="005A687F" w:rsidRDefault="005A687F" w:rsidP="005A687F">
      <w:pPr>
        <w:pStyle w:val="Geenafstand"/>
      </w:pPr>
      <w:r>
        <w:t>……………………………………………</w:t>
      </w:r>
      <w:r>
        <w:tab/>
      </w:r>
      <w:r>
        <w:tab/>
        <w:t xml:space="preserve">               </w:t>
      </w:r>
      <w:r w:rsidRPr="005A687F">
        <w:t>…………………………………………</w:t>
      </w:r>
    </w:p>
    <w:p w14:paraId="1D912919" w14:textId="77777777" w:rsidR="005A687F" w:rsidRDefault="005A687F" w:rsidP="005A687F">
      <w:pPr>
        <w:pStyle w:val="Geenafstand"/>
      </w:pPr>
    </w:p>
    <w:p w14:paraId="5E61EB49" w14:textId="77777777" w:rsidR="005A687F" w:rsidRDefault="005A687F" w:rsidP="005A687F">
      <w:pPr>
        <w:pStyle w:val="Geenafstand"/>
      </w:pPr>
    </w:p>
    <w:p w14:paraId="67E2AF20" w14:textId="64E272FB" w:rsidR="005C3364" w:rsidRPr="005A687F" w:rsidRDefault="005C3364" w:rsidP="005A687F">
      <w:pPr>
        <w:pStyle w:val="Geenafstand"/>
      </w:pPr>
      <w:r w:rsidRPr="00031978">
        <w:rPr>
          <w:rFonts w:eastAsia="Times New Roman" w:cs="Arial"/>
          <w:szCs w:val="20"/>
          <w:lang w:eastAsia="nl-NL"/>
        </w:rPr>
        <w:t>U kunt dit formulier</w:t>
      </w:r>
      <w:r>
        <w:rPr>
          <w:rFonts w:eastAsia="Times New Roman" w:cs="Arial"/>
          <w:szCs w:val="20"/>
          <w:lang w:eastAsia="nl-NL"/>
        </w:rPr>
        <w:t xml:space="preserve"> inclusief bijlages</w:t>
      </w:r>
      <w:r w:rsidRPr="00031978">
        <w:rPr>
          <w:rFonts w:eastAsia="Times New Roman" w:cs="Arial"/>
          <w:szCs w:val="20"/>
          <w:lang w:eastAsia="nl-NL"/>
        </w:rPr>
        <w:t xml:space="preserve"> inleveren aan de balie bij Dunavie. Zonder afspraak van maandag tot en met donderdag van 8.</w:t>
      </w:r>
      <w:r>
        <w:rPr>
          <w:rFonts w:eastAsia="Times New Roman" w:cs="Arial"/>
          <w:szCs w:val="20"/>
          <w:lang w:eastAsia="nl-NL"/>
        </w:rPr>
        <w:t>3</w:t>
      </w:r>
      <w:r w:rsidRPr="00031978">
        <w:rPr>
          <w:rFonts w:eastAsia="Times New Roman" w:cs="Arial"/>
          <w:szCs w:val="20"/>
          <w:lang w:eastAsia="nl-NL"/>
        </w:rPr>
        <w:t>0 tot 16.</w:t>
      </w:r>
      <w:r>
        <w:rPr>
          <w:rFonts w:eastAsia="Times New Roman" w:cs="Arial"/>
          <w:szCs w:val="20"/>
          <w:lang w:eastAsia="nl-NL"/>
        </w:rPr>
        <w:t>0</w:t>
      </w:r>
      <w:r w:rsidRPr="00031978">
        <w:rPr>
          <w:rFonts w:eastAsia="Times New Roman" w:cs="Arial"/>
          <w:szCs w:val="20"/>
          <w:lang w:eastAsia="nl-NL"/>
        </w:rPr>
        <w:t>0 uur en vrijdag van 8.</w:t>
      </w:r>
      <w:r>
        <w:rPr>
          <w:rFonts w:eastAsia="Times New Roman" w:cs="Arial"/>
          <w:szCs w:val="20"/>
          <w:lang w:eastAsia="nl-NL"/>
        </w:rPr>
        <w:t>3</w:t>
      </w:r>
      <w:r w:rsidRPr="00031978">
        <w:rPr>
          <w:rFonts w:eastAsia="Times New Roman" w:cs="Arial"/>
          <w:szCs w:val="20"/>
          <w:lang w:eastAsia="nl-NL"/>
        </w:rPr>
        <w:t>0 tot 12.00 uur of anders op afspraak.</w:t>
      </w:r>
    </w:p>
    <w:p w14:paraId="7E6545F3" w14:textId="77777777" w:rsidR="005C3364" w:rsidRDefault="005C3364" w:rsidP="005C3364">
      <w:pPr>
        <w:keepNext/>
        <w:outlineLvl w:val="3"/>
        <w:rPr>
          <w:rFonts w:eastAsia="Times New Roman" w:cs="Arial"/>
          <w:b/>
          <w:szCs w:val="20"/>
          <w:lang w:eastAsia="nl-NL"/>
        </w:rPr>
      </w:pPr>
    </w:p>
    <w:p w14:paraId="00BA8D4D" w14:textId="77777777" w:rsidR="0050078E" w:rsidRPr="0050078E" w:rsidRDefault="0050078E" w:rsidP="0050078E">
      <w:pPr>
        <w:keepNext/>
        <w:outlineLvl w:val="3"/>
        <w:rPr>
          <w:rFonts w:ascii="Arial" w:eastAsia="Times New Roman" w:hAnsi="Arial" w:cs="Arial"/>
          <w:b/>
          <w:color w:val="E84E0F"/>
          <w:sz w:val="24"/>
          <w:szCs w:val="24"/>
          <w:lang w:eastAsia="nl-NL"/>
        </w:rPr>
      </w:pPr>
      <w:r w:rsidRPr="0050078E">
        <w:rPr>
          <w:rFonts w:ascii="Arial" w:eastAsia="Times New Roman" w:hAnsi="Arial" w:cs="Arial"/>
          <w:b/>
          <w:color w:val="E84E0F"/>
          <w:sz w:val="24"/>
          <w:szCs w:val="24"/>
          <w:lang w:eastAsia="nl-NL"/>
        </w:rPr>
        <w:t>Let op:</w:t>
      </w:r>
    </w:p>
    <w:p w14:paraId="78A43B7A" w14:textId="34B0EC2E" w:rsidR="005C3364" w:rsidRPr="00166A87" w:rsidRDefault="0050078E" w:rsidP="005C3364">
      <w:pPr>
        <w:keepNext/>
        <w:outlineLvl w:val="3"/>
        <w:rPr>
          <w:rFonts w:ascii="Arial" w:eastAsia="Times New Roman" w:hAnsi="Arial" w:cs="Arial"/>
          <w:bCs/>
          <w:sz w:val="20"/>
          <w:szCs w:val="18"/>
          <w:lang w:eastAsia="nl-NL"/>
        </w:rPr>
      </w:pPr>
      <w:r w:rsidRPr="00166A87">
        <w:rPr>
          <w:rFonts w:ascii="Arial" w:eastAsia="Times New Roman" w:hAnsi="Arial" w:cs="Arial"/>
          <w:bCs/>
          <w:sz w:val="20"/>
          <w:szCs w:val="18"/>
          <w:lang w:eastAsia="nl-NL"/>
        </w:rPr>
        <w:t>Dunavie neemt dit formulier alleen in behandeling als het volledig is ingevuld en compleet wordt aangeleverd met bijbehorende documenten.</w:t>
      </w:r>
    </w:p>
    <w:p w14:paraId="5ABE1C55" w14:textId="48F5E75F" w:rsidR="007B58AD" w:rsidRPr="007B58AD" w:rsidRDefault="007B58AD" w:rsidP="003C2A5A">
      <w:pPr>
        <w:spacing w:after="0" w:line="240" w:lineRule="auto"/>
        <w:rPr>
          <w:rFonts w:ascii="Arial" w:hAnsi="Arial" w:cs="Arial"/>
          <w:b/>
          <w:bCs/>
          <w:color w:val="510011"/>
        </w:rPr>
      </w:pPr>
    </w:p>
    <w:sectPr w:rsidR="007B58AD" w:rsidRPr="007B58AD" w:rsidSect="003C2A5A">
      <w:headerReference w:type="default" r:id="rId11"/>
      <w:footerReference w:type="default" r:id="rId12"/>
      <w:pgSz w:w="11906" w:h="16838" w:code="9"/>
      <w:pgMar w:top="3005" w:right="1418" w:bottom="1985" w:left="1418" w:header="568" w:footer="504" w:gutter="0"/>
      <w:paperSrc w:first="1000" w:other="10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238ED" w14:textId="77777777" w:rsidR="00F607D5" w:rsidRDefault="00F607D5" w:rsidP="00084FF8">
      <w:pPr>
        <w:spacing w:after="0" w:line="240" w:lineRule="auto"/>
      </w:pPr>
      <w:r>
        <w:separator/>
      </w:r>
    </w:p>
  </w:endnote>
  <w:endnote w:type="continuationSeparator" w:id="0">
    <w:p w14:paraId="7E45A7CE" w14:textId="77777777" w:rsidR="00F607D5" w:rsidRDefault="00F607D5" w:rsidP="00084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F002" w14:textId="5E16E19D" w:rsidR="00AA2851" w:rsidRDefault="004C28FA" w:rsidP="00C64610">
    <w:pPr>
      <w:pStyle w:val="Voettekst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D06799" wp14:editId="19163A97">
          <wp:simplePos x="0" y="0"/>
          <wp:positionH relativeFrom="page">
            <wp:posOffset>-19050</wp:posOffset>
          </wp:positionH>
          <wp:positionV relativeFrom="paragraph">
            <wp:posOffset>-666750</wp:posOffset>
          </wp:positionV>
          <wp:extent cx="7562850" cy="1260049"/>
          <wp:effectExtent l="0" t="0" r="0" b="0"/>
          <wp:wrapNone/>
          <wp:docPr id="44722104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221049" name="Afbeelding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260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16301" w14:textId="44146942" w:rsidR="00E57FE7" w:rsidRDefault="00E57FE7" w:rsidP="00084F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F477B" w14:textId="77777777" w:rsidR="00F607D5" w:rsidRDefault="00F607D5" w:rsidP="00084FF8">
      <w:pPr>
        <w:spacing w:after="0" w:line="240" w:lineRule="auto"/>
      </w:pPr>
      <w:r>
        <w:separator/>
      </w:r>
    </w:p>
  </w:footnote>
  <w:footnote w:type="continuationSeparator" w:id="0">
    <w:p w14:paraId="1D854481" w14:textId="77777777" w:rsidR="00F607D5" w:rsidRDefault="00F607D5" w:rsidP="00084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9454" w14:textId="7979F8A5" w:rsidR="00084FF8" w:rsidRDefault="007B58AD" w:rsidP="003201E8">
    <w:pPr>
      <w:pStyle w:val="Koptekst"/>
      <w:ind w:left="-426"/>
      <w:jc w:val="righ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35B28F" wp14:editId="068F41DB">
          <wp:simplePos x="0" y="0"/>
          <wp:positionH relativeFrom="column">
            <wp:posOffset>4408170</wp:posOffset>
          </wp:positionH>
          <wp:positionV relativeFrom="paragraph">
            <wp:posOffset>64770</wp:posOffset>
          </wp:positionV>
          <wp:extent cx="1828800" cy="285750"/>
          <wp:effectExtent l="0" t="0" r="0" b="0"/>
          <wp:wrapTight wrapText="bothSides">
            <wp:wrapPolygon edited="0">
              <wp:start x="0" y="0"/>
              <wp:lineTo x="0" y="20160"/>
              <wp:lineTo x="21375" y="20160"/>
              <wp:lineTo x="21375" y="0"/>
              <wp:lineTo x="0" y="0"/>
            </wp:wrapPolygon>
          </wp:wrapTight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8CF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7BC1"/>
    <w:multiLevelType w:val="hybridMultilevel"/>
    <w:tmpl w:val="1C72C9FE"/>
    <w:lvl w:ilvl="0" w:tplc="C2FE04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421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8AD"/>
    <w:rsid w:val="00023E49"/>
    <w:rsid w:val="0005236B"/>
    <w:rsid w:val="00071E79"/>
    <w:rsid w:val="00084FF8"/>
    <w:rsid w:val="00110243"/>
    <w:rsid w:val="00166A87"/>
    <w:rsid w:val="00247C6A"/>
    <w:rsid w:val="003201E8"/>
    <w:rsid w:val="003C2A5A"/>
    <w:rsid w:val="004524A4"/>
    <w:rsid w:val="004808D3"/>
    <w:rsid w:val="00486E61"/>
    <w:rsid w:val="004C28FA"/>
    <w:rsid w:val="0050078E"/>
    <w:rsid w:val="00510C9A"/>
    <w:rsid w:val="00513153"/>
    <w:rsid w:val="005271A2"/>
    <w:rsid w:val="005A687F"/>
    <w:rsid w:val="005B0BC5"/>
    <w:rsid w:val="005C3364"/>
    <w:rsid w:val="006E14D1"/>
    <w:rsid w:val="00777954"/>
    <w:rsid w:val="00780B69"/>
    <w:rsid w:val="007B58AD"/>
    <w:rsid w:val="007F7DF1"/>
    <w:rsid w:val="00811A52"/>
    <w:rsid w:val="0083069D"/>
    <w:rsid w:val="008B06AC"/>
    <w:rsid w:val="008F0091"/>
    <w:rsid w:val="009E7CDB"/>
    <w:rsid w:val="00A62573"/>
    <w:rsid w:val="00AA2851"/>
    <w:rsid w:val="00B766D1"/>
    <w:rsid w:val="00BE267F"/>
    <w:rsid w:val="00BE7C77"/>
    <w:rsid w:val="00C00A82"/>
    <w:rsid w:val="00C64610"/>
    <w:rsid w:val="00C677D9"/>
    <w:rsid w:val="00CF5A9A"/>
    <w:rsid w:val="00DD240C"/>
    <w:rsid w:val="00E26E98"/>
    <w:rsid w:val="00E478CF"/>
    <w:rsid w:val="00E57FE7"/>
    <w:rsid w:val="00EC0DAA"/>
    <w:rsid w:val="00EF0E89"/>
    <w:rsid w:val="00F6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ABF954"/>
  <w15:docId w15:val="{5D92655B-E461-4559-83CF-D315E354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8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4FF8"/>
  </w:style>
  <w:style w:type="paragraph" w:styleId="Voettekst">
    <w:name w:val="footer"/>
    <w:basedOn w:val="Standaard"/>
    <w:link w:val="VoettekstChar"/>
    <w:uiPriority w:val="99"/>
    <w:unhideWhenUsed/>
    <w:rsid w:val="0008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4FF8"/>
  </w:style>
  <w:style w:type="paragraph" w:styleId="Ballontekst">
    <w:name w:val="Balloon Text"/>
    <w:basedOn w:val="Standaard"/>
    <w:link w:val="BallontekstChar"/>
    <w:uiPriority w:val="99"/>
    <w:semiHidden/>
    <w:unhideWhenUsed/>
    <w:rsid w:val="00084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4FF8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5C3364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ichtingdunavie.sharepoint.com/Algemeen/Leeg%20documen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67D85FB47E040AD58EDEC7427A094" ma:contentTypeVersion="19" ma:contentTypeDescription="Een nieuw document maken." ma:contentTypeScope="" ma:versionID="293ce325360b3d71ee4a33e59adb720f">
  <xsd:schema xmlns:xsd="http://www.w3.org/2001/XMLSchema" xmlns:xs="http://www.w3.org/2001/XMLSchema" xmlns:p="http://schemas.microsoft.com/office/2006/metadata/properties" xmlns:ns2="2c38983c-3246-44ee-8341-757e4936740b" xmlns:ns3="87d97e60-c45e-4e84-99ac-8f3a729f22e8" xmlns:ns4="e11f2ecb-adff-4cd3-b9d9-e5f05c5161c8" targetNamespace="http://schemas.microsoft.com/office/2006/metadata/properties" ma:root="true" ma:fieldsID="03493d1c3d00f6bb9bfc0c1b874a2248" ns2:_="" ns3:_="" ns4:_="">
    <xsd:import namespace="2c38983c-3246-44ee-8341-757e4936740b"/>
    <xsd:import namespace="87d97e60-c45e-4e84-99ac-8f3a729f22e8"/>
    <xsd:import namespace="e11f2ecb-adff-4cd3-b9d9-e5f05c5161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8983c-3246-44ee-8341-757e49367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28f024-eb9b-4f54-b994-cb0d1a654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97e60-c45e-4e84-99ac-8f3a729f22e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f2ecb-adff-4cd3-b9d9-e5f05c5161c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17750b0-7539-4842-8fef-ccc7d3f4e604}" ma:internalName="TaxCatchAll" ma:showField="CatchAllData" ma:web="87d97e60-c45e-4e84-99ac-8f3a729f22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1f2ecb-adff-4cd3-b9d9-e5f05c5161c8" xsi:nil="true"/>
    <lcf76f155ced4ddcb4097134ff3c332f xmlns="2c38983c-3246-44ee-8341-757e4936740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53231-2E55-4482-8C6B-93FFA7355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8983c-3246-44ee-8341-757e4936740b"/>
    <ds:schemaRef ds:uri="87d97e60-c45e-4e84-99ac-8f3a729f22e8"/>
    <ds:schemaRef ds:uri="e11f2ecb-adff-4cd3-b9d9-e5f05c516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28C95F-10E8-474E-8F7D-B891D285E8C1}">
  <ds:schemaRefs>
    <ds:schemaRef ds:uri="http://schemas.microsoft.com/office/2006/metadata/properties"/>
    <ds:schemaRef ds:uri="http://schemas.microsoft.com/office/infopath/2007/PartnerControls"/>
    <ds:schemaRef ds:uri="e11f2ecb-adff-4cd3-b9d9-e5f05c5161c8"/>
    <ds:schemaRef ds:uri="2c38983c-3246-44ee-8341-757e4936740b"/>
  </ds:schemaRefs>
</ds:datastoreItem>
</file>

<file path=customXml/itemProps3.xml><?xml version="1.0" encoding="utf-8"?>
<ds:datastoreItem xmlns:ds="http://schemas.openxmlformats.org/officeDocument/2006/customXml" ds:itemID="{E975BC0F-9C25-4692-914F-8CF076AA35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365622-C4E5-4629-95CA-D9EB5378D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Leeg%20document</Template>
  <TotalTime>0</TotalTime>
  <Pages>3</Pages>
  <Words>341</Words>
  <Characters>2698</Characters>
  <Application>Microsoft Office Word</Application>
  <DocSecurity>0</DocSecurity>
  <Lines>107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Boetekees | Dunavie</dc:creator>
  <cp:keywords/>
  <dc:description/>
  <cp:lastModifiedBy>Kim Boetekees | Dunavie</cp:lastModifiedBy>
  <cp:revision>10</cp:revision>
  <cp:lastPrinted>2017-11-14T13:07:00Z</cp:lastPrinted>
  <dcterms:created xsi:type="dcterms:W3CDTF">2026-08-13T14:01:00Z</dcterms:created>
  <dcterms:modified xsi:type="dcterms:W3CDTF">2026-09-29T13:16:00Z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0x01010092767D85FB47E040AD58EDEC7427A094</vt:lpwstr>
  </property>
  <property fmtid="{D5CDD505-2E9C-101B-9397-08002B2CF9AE}" pid="3" name="MediaServiceImageTags">
    <vt:lpwstr/>
  </property>
</Properties>
</file>