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C4BF1" w14:textId="17403410" w:rsidR="00E478CF" w:rsidRDefault="00657816" w:rsidP="003C2A5A">
      <w:pPr>
        <w:spacing w:after="0" w:line="240" w:lineRule="auto"/>
        <w:rPr>
          <w:rFonts w:ascii="Arial" w:hAnsi="Arial" w:cs="Arial"/>
          <w:b/>
          <w:bCs/>
          <w:color w:val="510011"/>
          <w:sz w:val="32"/>
          <w:szCs w:val="32"/>
        </w:rPr>
      </w:pPr>
      <w:r>
        <w:rPr>
          <w:rFonts w:ascii="Arial" w:hAnsi="Arial" w:cs="Arial"/>
          <w:b/>
          <w:bCs/>
          <w:color w:val="510011"/>
          <w:sz w:val="32"/>
          <w:szCs w:val="32"/>
        </w:rPr>
        <w:t>Eenmalige machtiging</w:t>
      </w:r>
    </w:p>
    <w:p w14:paraId="499F3E8F" w14:textId="77777777" w:rsidR="00CC17A4" w:rsidRPr="00CC17A4" w:rsidRDefault="00CC17A4" w:rsidP="003C2A5A">
      <w:pPr>
        <w:spacing w:after="0" w:line="240" w:lineRule="auto"/>
        <w:rPr>
          <w:rFonts w:ascii="Arial" w:hAnsi="Arial" w:cs="Arial"/>
          <w:color w:val="510011"/>
          <w:sz w:val="20"/>
          <w:szCs w:val="20"/>
        </w:rPr>
      </w:pPr>
    </w:p>
    <w:p w14:paraId="68359416" w14:textId="7AFDA437" w:rsidR="00CC17A4" w:rsidRPr="00BD37D8" w:rsidRDefault="00CC1EA9" w:rsidP="00B63F7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D37D8">
        <w:rPr>
          <w:rFonts w:ascii="Arial" w:hAnsi="Arial" w:cs="Arial"/>
          <w:sz w:val="20"/>
          <w:szCs w:val="20"/>
        </w:rPr>
        <w:t>Met dit for</w:t>
      </w:r>
      <w:r w:rsidR="00C42D13" w:rsidRPr="00BD37D8">
        <w:rPr>
          <w:rFonts w:ascii="Arial" w:hAnsi="Arial" w:cs="Arial"/>
          <w:sz w:val="20"/>
          <w:szCs w:val="20"/>
        </w:rPr>
        <w:t xml:space="preserve">mulier kunt </w:t>
      </w:r>
      <w:r w:rsidR="00DD40A7" w:rsidRPr="00BD37D8">
        <w:rPr>
          <w:rFonts w:ascii="Arial" w:hAnsi="Arial" w:cs="Arial"/>
          <w:sz w:val="20"/>
          <w:szCs w:val="20"/>
        </w:rPr>
        <w:t xml:space="preserve">u een eenmalige machtiging </w:t>
      </w:r>
      <w:r w:rsidR="0078412A" w:rsidRPr="00BD37D8">
        <w:rPr>
          <w:rFonts w:ascii="Arial" w:hAnsi="Arial" w:cs="Arial"/>
          <w:sz w:val="20"/>
          <w:szCs w:val="20"/>
        </w:rPr>
        <w:t xml:space="preserve">verstrekken aan een persoon </w:t>
      </w:r>
      <w:r w:rsidR="00AE2E39" w:rsidRPr="00BD37D8">
        <w:rPr>
          <w:rFonts w:ascii="Arial" w:hAnsi="Arial" w:cs="Arial"/>
          <w:sz w:val="20"/>
          <w:szCs w:val="20"/>
        </w:rPr>
        <w:t xml:space="preserve">om bepaalde zaken </w:t>
      </w:r>
      <w:r w:rsidR="00BD37D8" w:rsidRPr="00BD37D8">
        <w:rPr>
          <w:rFonts w:ascii="Arial" w:hAnsi="Arial" w:cs="Arial"/>
          <w:sz w:val="20"/>
          <w:szCs w:val="20"/>
        </w:rPr>
        <w:t xml:space="preserve">voor u bij Dunavie te regelen. </w:t>
      </w:r>
    </w:p>
    <w:p w14:paraId="49C2F507" w14:textId="77777777" w:rsidR="00BD37D8" w:rsidRPr="00BD37D8" w:rsidRDefault="00BD37D8" w:rsidP="00B63F7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D1DA2B" w14:textId="718E3A7F" w:rsidR="00BD37D8" w:rsidRPr="00BD37D8" w:rsidRDefault="00BD37D8" w:rsidP="00B63F7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D37D8">
        <w:rPr>
          <w:rFonts w:ascii="Arial" w:hAnsi="Arial" w:cs="Arial"/>
          <w:sz w:val="20"/>
          <w:szCs w:val="20"/>
        </w:rPr>
        <w:t>Reden van de machtiging: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7EF345" w14:textId="77777777" w:rsidR="00CC17A4" w:rsidRPr="00ED0ECB" w:rsidRDefault="00CC17A4" w:rsidP="00CC17A4">
      <w:pPr>
        <w:autoSpaceDE w:val="0"/>
        <w:autoSpaceDN w:val="0"/>
        <w:adjustRightInd w:val="0"/>
        <w:rPr>
          <w:rFonts w:cs="Arial"/>
          <w:sz w:val="20"/>
          <w:szCs w:val="20"/>
          <w:lang w:eastAsia="nl-NL"/>
        </w:rPr>
      </w:pPr>
    </w:p>
    <w:p w14:paraId="67737BA2" w14:textId="77777777" w:rsidR="00ED0ECB" w:rsidRPr="00ED0ECB" w:rsidRDefault="00ED0ECB" w:rsidP="00ED0EC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EE1B852" w14:textId="3848A490" w:rsidR="00ED0ECB" w:rsidRPr="00BD37D8" w:rsidRDefault="00BD37D8" w:rsidP="00ED0ECB">
      <w:pPr>
        <w:spacing w:after="0" w:line="240" w:lineRule="auto"/>
        <w:rPr>
          <w:rFonts w:ascii="Arial" w:hAnsi="Arial" w:cs="Arial"/>
          <w:b/>
          <w:bCs/>
          <w:color w:val="510011"/>
          <w:sz w:val="24"/>
          <w:szCs w:val="24"/>
        </w:rPr>
      </w:pPr>
      <w:r w:rsidRPr="00BD37D8">
        <w:rPr>
          <w:rFonts w:ascii="Arial" w:hAnsi="Arial" w:cs="Arial"/>
          <w:b/>
          <w:bCs/>
          <w:color w:val="510011"/>
          <w:sz w:val="24"/>
          <w:szCs w:val="24"/>
        </w:rPr>
        <w:t>Persoonlijke gegevens</w:t>
      </w:r>
    </w:p>
    <w:p w14:paraId="2468DC16" w14:textId="77777777" w:rsidR="00ED0ECB" w:rsidRPr="00ED0ECB" w:rsidRDefault="00ED0ECB" w:rsidP="00ED0EC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5CFF79B" w14:textId="035DDCBF" w:rsidR="00ED0ECB" w:rsidRPr="00ED0ECB" w:rsidRDefault="00ED0ECB" w:rsidP="00ED0EC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0ECB">
        <w:rPr>
          <w:rFonts w:ascii="Arial" w:hAnsi="Arial" w:cs="Arial"/>
          <w:sz w:val="20"/>
          <w:szCs w:val="20"/>
        </w:rPr>
        <w:t>Naam:</w:t>
      </w:r>
      <w:r w:rsidR="00063419">
        <w:rPr>
          <w:rFonts w:ascii="Arial" w:hAnsi="Arial" w:cs="Arial"/>
          <w:sz w:val="20"/>
          <w:szCs w:val="20"/>
        </w:rPr>
        <w:t xml:space="preserve"> </w:t>
      </w:r>
      <w:r w:rsidR="00DA31D5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</w:t>
      </w:r>
      <w:proofErr w:type="gramStart"/>
      <w:r w:rsidR="00DA31D5">
        <w:rPr>
          <w:rFonts w:ascii="Arial" w:hAnsi="Arial" w:cs="Arial"/>
          <w:sz w:val="20"/>
          <w:szCs w:val="20"/>
        </w:rPr>
        <w:t>…….</w:t>
      </w:r>
      <w:proofErr w:type="gramEnd"/>
      <w:r w:rsidR="00DA31D5">
        <w:rPr>
          <w:rFonts w:ascii="Arial" w:hAnsi="Arial" w:cs="Arial"/>
          <w:sz w:val="20"/>
          <w:szCs w:val="20"/>
        </w:rPr>
        <w:t>.</w:t>
      </w:r>
      <w:r w:rsidRPr="00ED0ECB">
        <w:rPr>
          <w:rFonts w:ascii="Arial" w:hAnsi="Arial" w:cs="Arial"/>
          <w:sz w:val="20"/>
          <w:szCs w:val="20"/>
        </w:rPr>
        <w:t xml:space="preserve"> </w:t>
      </w:r>
    </w:p>
    <w:p w14:paraId="765AD750" w14:textId="1D6A5357" w:rsidR="00ED0ECB" w:rsidRDefault="00BD37D8" w:rsidP="00ED0EC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Adres: </w:t>
      </w:r>
      <w:r w:rsidR="00BD4455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</w:t>
      </w:r>
      <w:proofErr w:type="gramStart"/>
      <w:r w:rsidR="00BD4455">
        <w:rPr>
          <w:rFonts w:ascii="Arial" w:hAnsi="Arial" w:cs="Arial"/>
          <w:sz w:val="20"/>
          <w:szCs w:val="20"/>
        </w:rPr>
        <w:t>…….</w:t>
      </w:r>
      <w:proofErr w:type="gramEnd"/>
      <w:r w:rsidR="00BD4455">
        <w:rPr>
          <w:rFonts w:ascii="Arial" w:hAnsi="Arial" w:cs="Arial"/>
          <w:sz w:val="20"/>
          <w:szCs w:val="20"/>
        </w:rPr>
        <w:t>.</w:t>
      </w:r>
    </w:p>
    <w:p w14:paraId="4DADFB5D" w14:textId="4A0743DE" w:rsidR="00BD37D8" w:rsidRDefault="00BD37D8" w:rsidP="00ED0EC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Postcode en plaats:</w:t>
      </w:r>
      <w:r w:rsidR="00BD4455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</w:t>
      </w:r>
      <w:proofErr w:type="gramStart"/>
      <w:r w:rsidR="00BD4455">
        <w:rPr>
          <w:rFonts w:ascii="Arial" w:hAnsi="Arial" w:cs="Arial"/>
          <w:sz w:val="20"/>
          <w:szCs w:val="20"/>
        </w:rPr>
        <w:t>…….</w:t>
      </w:r>
      <w:proofErr w:type="gramEnd"/>
      <w:r w:rsidR="00BD4455">
        <w:rPr>
          <w:rFonts w:ascii="Arial" w:hAnsi="Arial" w:cs="Arial"/>
          <w:sz w:val="20"/>
          <w:szCs w:val="20"/>
        </w:rPr>
        <w:t>.</w:t>
      </w:r>
    </w:p>
    <w:p w14:paraId="46F39A71" w14:textId="77777777" w:rsidR="00BD4455" w:rsidRDefault="00BD4455" w:rsidP="00ED0EC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2D7C352" w14:textId="77777777" w:rsidR="00BD4455" w:rsidRPr="00ED0ECB" w:rsidRDefault="00BD4455" w:rsidP="00ED0EC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3BC70D" w14:textId="74CE8DD6" w:rsidR="00ED0ECB" w:rsidRPr="00ED0ECB" w:rsidRDefault="00ED0ECB" w:rsidP="00ED0EC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0ECB">
        <w:rPr>
          <w:rFonts w:ascii="Arial" w:hAnsi="Arial" w:cs="Arial"/>
          <w:sz w:val="20"/>
          <w:szCs w:val="20"/>
        </w:rPr>
        <w:t>Handtekening:</w:t>
      </w:r>
      <w:r w:rsidR="00BD37D8">
        <w:rPr>
          <w:rFonts w:ascii="Arial" w:hAnsi="Arial" w:cs="Arial"/>
          <w:sz w:val="20"/>
          <w:szCs w:val="20"/>
        </w:rPr>
        <w:t xml:space="preserve"> </w:t>
      </w:r>
      <w:r w:rsidRPr="00ED0ECB">
        <w:rPr>
          <w:rFonts w:ascii="Arial" w:hAnsi="Arial" w:cs="Arial"/>
          <w:sz w:val="20"/>
          <w:szCs w:val="20"/>
        </w:rPr>
        <w:t>…………………………</w:t>
      </w:r>
      <w:proofErr w:type="gramStart"/>
      <w:r w:rsidR="00BD4455">
        <w:rPr>
          <w:rFonts w:ascii="Arial" w:hAnsi="Arial" w:cs="Arial"/>
          <w:sz w:val="20"/>
          <w:szCs w:val="20"/>
        </w:rPr>
        <w:t>…….</w:t>
      </w:r>
      <w:proofErr w:type="gramEnd"/>
      <w:r w:rsidR="00BD4455">
        <w:rPr>
          <w:rFonts w:ascii="Arial" w:hAnsi="Arial" w:cs="Arial"/>
          <w:sz w:val="20"/>
          <w:szCs w:val="20"/>
        </w:rPr>
        <w:t xml:space="preserve">.                 </w:t>
      </w:r>
      <w:r w:rsidRPr="00ED0ECB">
        <w:rPr>
          <w:rFonts w:ascii="Arial" w:hAnsi="Arial" w:cs="Arial"/>
          <w:sz w:val="20"/>
          <w:szCs w:val="20"/>
        </w:rPr>
        <w:t>Datum: ………………………</w:t>
      </w:r>
      <w:r w:rsidR="00BD4455">
        <w:rPr>
          <w:rFonts w:ascii="Arial" w:hAnsi="Arial" w:cs="Arial"/>
          <w:sz w:val="20"/>
          <w:szCs w:val="20"/>
        </w:rPr>
        <w:t>……</w:t>
      </w:r>
      <w:proofErr w:type="gramStart"/>
      <w:r w:rsidR="00BD4455">
        <w:rPr>
          <w:rFonts w:ascii="Arial" w:hAnsi="Arial" w:cs="Arial"/>
          <w:sz w:val="20"/>
          <w:szCs w:val="20"/>
        </w:rPr>
        <w:t>…….</w:t>
      </w:r>
      <w:proofErr w:type="gramEnd"/>
      <w:r w:rsidR="00BD4455">
        <w:rPr>
          <w:rFonts w:ascii="Arial" w:hAnsi="Arial" w:cs="Arial"/>
          <w:sz w:val="20"/>
          <w:szCs w:val="20"/>
        </w:rPr>
        <w:t>.</w:t>
      </w:r>
    </w:p>
    <w:p w14:paraId="0C4FFED7" w14:textId="77777777" w:rsidR="00ED0ECB" w:rsidRPr="00ED0ECB" w:rsidRDefault="00ED0ECB" w:rsidP="00ED0EC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3F02BA9" w14:textId="77777777" w:rsidR="00ED0ECB" w:rsidRPr="00ED0ECB" w:rsidRDefault="00ED0ECB" w:rsidP="00ED0EC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F7C4A31" w14:textId="12582159" w:rsidR="00BD4455" w:rsidRPr="00BD37D8" w:rsidRDefault="00BD4455" w:rsidP="00BD4455">
      <w:pPr>
        <w:spacing w:after="0" w:line="240" w:lineRule="auto"/>
        <w:rPr>
          <w:rFonts w:ascii="Arial" w:hAnsi="Arial" w:cs="Arial"/>
          <w:b/>
          <w:bCs/>
          <w:color w:val="510011"/>
          <w:sz w:val="24"/>
          <w:szCs w:val="24"/>
        </w:rPr>
      </w:pPr>
      <w:r>
        <w:rPr>
          <w:rFonts w:ascii="Arial" w:hAnsi="Arial" w:cs="Arial"/>
          <w:b/>
          <w:bCs/>
          <w:color w:val="510011"/>
          <w:sz w:val="24"/>
          <w:szCs w:val="24"/>
        </w:rPr>
        <w:t>Gegevens gemachtigde</w:t>
      </w:r>
    </w:p>
    <w:p w14:paraId="1E371AC3" w14:textId="77777777" w:rsidR="00BD4455" w:rsidRPr="00ED0ECB" w:rsidRDefault="00BD4455" w:rsidP="00BD445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0A5FF7" w14:textId="740D25B5" w:rsidR="00BD4455" w:rsidRPr="00ED0ECB" w:rsidRDefault="00BD4455" w:rsidP="00BD445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0ECB">
        <w:rPr>
          <w:rFonts w:ascii="Arial" w:hAnsi="Arial" w:cs="Arial"/>
          <w:sz w:val="20"/>
          <w:szCs w:val="20"/>
        </w:rPr>
        <w:t>Naam</w:t>
      </w:r>
      <w:r>
        <w:rPr>
          <w:rFonts w:ascii="Arial" w:hAnsi="Arial" w:cs="Arial"/>
          <w:sz w:val="20"/>
          <w:szCs w:val="20"/>
        </w:rPr>
        <w:t xml:space="preserve"> gemachtigde</w:t>
      </w:r>
      <w:r w:rsidRPr="00ED0ECB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………………………………………………………………………………….</w:t>
      </w:r>
      <w:r w:rsidRPr="00ED0ECB">
        <w:rPr>
          <w:rFonts w:ascii="Arial" w:hAnsi="Arial" w:cs="Arial"/>
          <w:sz w:val="20"/>
          <w:szCs w:val="20"/>
        </w:rPr>
        <w:t xml:space="preserve"> </w:t>
      </w:r>
    </w:p>
    <w:p w14:paraId="00105842" w14:textId="376C86FE" w:rsidR="00BD4455" w:rsidRDefault="00BD4455" w:rsidP="00BD445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Adres: ………………………………………………………………………………………………….</w:t>
      </w:r>
    </w:p>
    <w:p w14:paraId="0E168112" w14:textId="77777777" w:rsidR="00BD4455" w:rsidRDefault="00BD4455" w:rsidP="00BD445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Postcode en plaats: ……………………………………………………………………………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14:paraId="10623FA6" w14:textId="77777777" w:rsidR="00BD4455" w:rsidRDefault="00BD4455" w:rsidP="00BD445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30759A" w14:textId="77777777" w:rsidR="00BD4455" w:rsidRPr="00ED0ECB" w:rsidRDefault="00BD4455" w:rsidP="00BD445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21C625D" w14:textId="44C88AEF" w:rsidR="00BD4455" w:rsidRDefault="00BD4455" w:rsidP="00BD445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0ECB">
        <w:rPr>
          <w:rFonts w:ascii="Arial" w:hAnsi="Arial" w:cs="Arial"/>
          <w:sz w:val="20"/>
          <w:szCs w:val="20"/>
        </w:rPr>
        <w:t>Handtekening:</w:t>
      </w:r>
      <w:r>
        <w:rPr>
          <w:rFonts w:ascii="Arial" w:hAnsi="Arial" w:cs="Arial"/>
          <w:sz w:val="20"/>
          <w:szCs w:val="20"/>
        </w:rPr>
        <w:t xml:space="preserve"> </w:t>
      </w:r>
      <w:r w:rsidRPr="00ED0ECB">
        <w:rPr>
          <w:rFonts w:ascii="Arial" w:hAnsi="Arial" w:cs="Arial"/>
          <w:sz w:val="20"/>
          <w:szCs w:val="20"/>
        </w:rPr>
        <w:t>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 xml:space="preserve">.                 </w:t>
      </w:r>
    </w:p>
    <w:p w14:paraId="3B85DA7F" w14:textId="77777777" w:rsidR="00D578AD" w:rsidRDefault="00D578AD" w:rsidP="00BD445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591622" w14:textId="77777777" w:rsidR="00DD7EE1" w:rsidRDefault="00DD7EE1" w:rsidP="00BD445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6A15F32" w14:textId="3D451486" w:rsidR="00D578AD" w:rsidRPr="00DD7EE1" w:rsidRDefault="00D578AD" w:rsidP="00BD4455">
      <w:pPr>
        <w:spacing w:after="0" w:line="240" w:lineRule="auto"/>
        <w:rPr>
          <w:rFonts w:ascii="Arial" w:hAnsi="Arial" w:cs="Arial"/>
          <w:b/>
          <w:bCs/>
          <w:color w:val="E84E0F"/>
          <w:sz w:val="20"/>
          <w:szCs w:val="20"/>
        </w:rPr>
      </w:pPr>
      <w:r w:rsidRPr="00DD7EE1">
        <w:rPr>
          <w:rFonts w:ascii="Arial" w:hAnsi="Arial" w:cs="Arial"/>
          <w:b/>
          <w:bCs/>
          <w:color w:val="E84E0F"/>
          <w:sz w:val="20"/>
          <w:szCs w:val="20"/>
        </w:rPr>
        <w:t>Neemt u met dit formulier mee:</w:t>
      </w:r>
    </w:p>
    <w:p w14:paraId="5DB1696A" w14:textId="042504CD" w:rsidR="00D578AD" w:rsidRPr="00D578AD" w:rsidRDefault="00C1393E" w:rsidP="00D578A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Een kopie</w:t>
      </w:r>
      <w:r w:rsidR="00DD7EE1">
        <w:rPr>
          <w:rFonts w:ascii="Arial" w:hAnsi="Arial" w:cs="Arial"/>
          <w:sz w:val="20"/>
          <w:szCs w:val="20"/>
        </w:rPr>
        <w:t xml:space="preserve"> van het</w:t>
      </w:r>
      <w:r>
        <w:rPr>
          <w:rFonts w:ascii="Arial" w:hAnsi="Arial" w:cs="Arial"/>
          <w:sz w:val="20"/>
          <w:szCs w:val="20"/>
        </w:rPr>
        <w:t xml:space="preserve"> </w:t>
      </w:r>
      <w:r w:rsidR="00CA32FC">
        <w:rPr>
          <w:rFonts w:ascii="Arial" w:hAnsi="Arial" w:cs="Arial"/>
          <w:sz w:val="20"/>
          <w:szCs w:val="20"/>
        </w:rPr>
        <w:t xml:space="preserve">legitimatiebewijs van </w:t>
      </w:r>
      <w:r w:rsidR="00DD7EE1">
        <w:rPr>
          <w:rFonts w:ascii="Arial" w:hAnsi="Arial" w:cs="Arial"/>
          <w:sz w:val="20"/>
          <w:szCs w:val="20"/>
        </w:rPr>
        <w:t xml:space="preserve">u </w:t>
      </w:r>
      <w:r w:rsidR="00CA32FC">
        <w:rPr>
          <w:rFonts w:ascii="Arial" w:hAnsi="Arial" w:cs="Arial"/>
          <w:sz w:val="20"/>
          <w:szCs w:val="20"/>
        </w:rPr>
        <w:t>beiden</w:t>
      </w:r>
    </w:p>
    <w:p w14:paraId="45F6741C" w14:textId="77777777" w:rsidR="00BD4455" w:rsidRPr="00ED0ECB" w:rsidRDefault="00BD4455" w:rsidP="00BD445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ABE1C55" w14:textId="1AD1266C" w:rsidR="007B58AD" w:rsidRPr="00ED0ECB" w:rsidRDefault="007B58AD" w:rsidP="00ED0ECB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7B58AD" w:rsidRPr="00ED0ECB" w:rsidSect="003C2A5A">
      <w:headerReference w:type="default" r:id="rId11"/>
      <w:footerReference w:type="default" r:id="rId12"/>
      <w:pgSz w:w="11906" w:h="16838" w:code="9"/>
      <w:pgMar w:top="3005" w:right="1418" w:bottom="1985" w:left="1418" w:header="568" w:footer="504" w:gutter="0"/>
      <w:paperSrc w:first="1000" w:other="100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C3104" w14:textId="77777777" w:rsidR="00DB0B61" w:rsidRDefault="00DB0B61" w:rsidP="00084FF8">
      <w:pPr>
        <w:spacing w:after="0" w:line="240" w:lineRule="auto"/>
      </w:pPr>
      <w:r>
        <w:separator/>
      </w:r>
    </w:p>
  </w:endnote>
  <w:endnote w:type="continuationSeparator" w:id="0">
    <w:p w14:paraId="39BFB778" w14:textId="77777777" w:rsidR="00DB0B61" w:rsidRDefault="00DB0B61" w:rsidP="00084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1F002" w14:textId="5E16E19D" w:rsidR="00AA2851" w:rsidRDefault="004C28FA" w:rsidP="00C64610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BD06799" wp14:editId="19163A97">
          <wp:simplePos x="0" y="0"/>
          <wp:positionH relativeFrom="page">
            <wp:posOffset>-19050</wp:posOffset>
          </wp:positionH>
          <wp:positionV relativeFrom="paragraph">
            <wp:posOffset>-666750</wp:posOffset>
          </wp:positionV>
          <wp:extent cx="7562850" cy="1260049"/>
          <wp:effectExtent l="0" t="0" r="0" b="0"/>
          <wp:wrapNone/>
          <wp:docPr id="44722104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7221049" name="Afbeelding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50" cy="12600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816301" w14:textId="44146942" w:rsidR="00E57FE7" w:rsidRDefault="00E57FE7" w:rsidP="00084F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282E1" w14:textId="77777777" w:rsidR="00DB0B61" w:rsidRDefault="00DB0B61" w:rsidP="00084FF8">
      <w:pPr>
        <w:spacing w:after="0" w:line="240" w:lineRule="auto"/>
      </w:pPr>
      <w:r>
        <w:separator/>
      </w:r>
    </w:p>
  </w:footnote>
  <w:footnote w:type="continuationSeparator" w:id="0">
    <w:p w14:paraId="6EA36B7F" w14:textId="77777777" w:rsidR="00DB0B61" w:rsidRDefault="00DB0B61" w:rsidP="00084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9454" w14:textId="7979F8A5" w:rsidR="00084FF8" w:rsidRDefault="007B58AD" w:rsidP="003201E8">
    <w:pPr>
      <w:pStyle w:val="Header"/>
      <w:ind w:left="-426"/>
      <w:jc w:val="right"/>
    </w:pPr>
    <w:r>
      <w:rPr>
        <w:noProof/>
        <w:lang w:eastAsia="nl-NL"/>
      </w:rPr>
      <w:drawing>
        <wp:anchor distT="0" distB="0" distL="114300" distR="114300" simplePos="0" relativeHeight="251658241" behindDoc="1" locked="0" layoutInCell="1" allowOverlap="1" wp14:anchorId="6235B28F" wp14:editId="068F41DB">
          <wp:simplePos x="0" y="0"/>
          <wp:positionH relativeFrom="column">
            <wp:posOffset>4408170</wp:posOffset>
          </wp:positionH>
          <wp:positionV relativeFrom="paragraph">
            <wp:posOffset>64770</wp:posOffset>
          </wp:positionV>
          <wp:extent cx="1828800" cy="285750"/>
          <wp:effectExtent l="0" t="0" r="0" b="0"/>
          <wp:wrapTight wrapText="bothSides">
            <wp:wrapPolygon edited="0">
              <wp:start x="0" y="0"/>
              <wp:lineTo x="0" y="20160"/>
              <wp:lineTo x="21375" y="20160"/>
              <wp:lineTo x="21375" y="0"/>
              <wp:lineTo x="0" y="0"/>
            </wp:wrapPolygon>
          </wp:wrapTight>
          <wp:docPr id="12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Afbeelding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78CF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13A05"/>
    <w:multiLevelType w:val="hybridMultilevel"/>
    <w:tmpl w:val="17080C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559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8AD"/>
    <w:rsid w:val="00023E49"/>
    <w:rsid w:val="0004328B"/>
    <w:rsid w:val="00063419"/>
    <w:rsid w:val="00071E79"/>
    <w:rsid w:val="00084FF8"/>
    <w:rsid w:val="00206547"/>
    <w:rsid w:val="00210BE7"/>
    <w:rsid w:val="0023781D"/>
    <w:rsid w:val="00247C6A"/>
    <w:rsid w:val="002B7944"/>
    <w:rsid w:val="002F7BE3"/>
    <w:rsid w:val="003201E8"/>
    <w:rsid w:val="00394321"/>
    <w:rsid w:val="003978B1"/>
    <w:rsid w:val="00397DDB"/>
    <w:rsid w:val="003C2A5A"/>
    <w:rsid w:val="003C6E26"/>
    <w:rsid w:val="00437DDA"/>
    <w:rsid w:val="00444BAD"/>
    <w:rsid w:val="00455BB4"/>
    <w:rsid w:val="004808D3"/>
    <w:rsid w:val="00486E61"/>
    <w:rsid w:val="004A43D8"/>
    <w:rsid w:val="004C28FA"/>
    <w:rsid w:val="004F013B"/>
    <w:rsid w:val="00513153"/>
    <w:rsid w:val="005271A2"/>
    <w:rsid w:val="00541859"/>
    <w:rsid w:val="005B0BC5"/>
    <w:rsid w:val="00657816"/>
    <w:rsid w:val="00664A55"/>
    <w:rsid w:val="006D3114"/>
    <w:rsid w:val="006E14D1"/>
    <w:rsid w:val="00725C33"/>
    <w:rsid w:val="007476F1"/>
    <w:rsid w:val="00777954"/>
    <w:rsid w:val="00780B69"/>
    <w:rsid w:val="0078412A"/>
    <w:rsid w:val="007B58AD"/>
    <w:rsid w:val="007D7930"/>
    <w:rsid w:val="00811A52"/>
    <w:rsid w:val="0083069D"/>
    <w:rsid w:val="00897710"/>
    <w:rsid w:val="008B06AC"/>
    <w:rsid w:val="008F0091"/>
    <w:rsid w:val="009068E3"/>
    <w:rsid w:val="00911C9C"/>
    <w:rsid w:val="00915171"/>
    <w:rsid w:val="009E7CDB"/>
    <w:rsid w:val="00A14025"/>
    <w:rsid w:val="00A44835"/>
    <w:rsid w:val="00A62573"/>
    <w:rsid w:val="00AA2851"/>
    <w:rsid w:val="00AE2E39"/>
    <w:rsid w:val="00B137B4"/>
    <w:rsid w:val="00B63F7F"/>
    <w:rsid w:val="00B766D1"/>
    <w:rsid w:val="00BD37D8"/>
    <w:rsid w:val="00BD4455"/>
    <w:rsid w:val="00BE267F"/>
    <w:rsid w:val="00BE7C77"/>
    <w:rsid w:val="00C1393E"/>
    <w:rsid w:val="00C42D13"/>
    <w:rsid w:val="00C64610"/>
    <w:rsid w:val="00C677D9"/>
    <w:rsid w:val="00CA32FC"/>
    <w:rsid w:val="00CC17A4"/>
    <w:rsid w:val="00CC1EA9"/>
    <w:rsid w:val="00CF5A9A"/>
    <w:rsid w:val="00D35A31"/>
    <w:rsid w:val="00D578AD"/>
    <w:rsid w:val="00D91708"/>
    <w:rsid w:val="00D91A0D"/>
    <w:rsid w:val="00DA31D5"/>
    <w:rsid w:val="00DB0B61"/>
    <w:rsid w:val="00DD240C"/>
    <w:rsid w:val="00DD40A7"/>
    <w:rsid w:val="00DD7EE1"/>
    <w:rsid w:val="00E26E98"/>
    <w:rsid w:val="00E478CF"/>
    <w:rsid w:val="00E57FE7"/>
    <w:rsid w:val="00EC0DAA"/>
    <w:rsid w:val="00ED0ECB"/>
    <w:rsid w:val="00EE4F20"/>
    <w:rsid w:val="00EF0E89"/>
    <w:rsid w:val="00F6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ABF954"/>
  <w15:docId w15:val="{B47982A1-AF04-4483-9F25-A1012D78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FF8"/>
  </w:style>
  <w:style w:type="paragraph" w:styleId="Footer">
    <w:name w:val="footer"/>
    <w:basedOn w:val="Normal"/>
    <w:link w:val="FooterChar"/>
    <w:uiPriority w:val="99"/>
    <w:unhideWhenUsed/>
    <w:rsid w:val="00084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FF8"/>
  </w:style>
  <w:style w:type="paragraph" w:styleId="BalloonText">
    <w:name w:val="Balloon Text"/>
    <w:basedOn w:val="Normal"/>
    <w:link w:val="BalloonTextChar"/>
    <w:uiPriority w:val="99"/>
    <w:semiHidden/>
    <w:unhideWhenUsed/>
    <w:rsid w:val="00084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F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57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tichtingdunavie.sharepoint.com/Algemeen/Leeg%20documen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767D85FB47E040AD58EDEC7427A094" ma:contentTypeVersion="19" ma:contentTypeDescription="Een nieuw document maken." ma:contentTypeScope="" ma:versionID="293ce325360b3d71ee4a33e59adb720f">
  <xsd:schema xmlns:xsd="http://www.w3.org/2001/XMLSchema" xmlns:xs="http://www.w3.org/2001/XMLSchema" xmlns:p="http://schemas.microsoft.com/office/2006/metadata/properties" xmlns:ns2="2c38983c-3246-44ee-8341-757e4936740b" xmlns:ns3="87d97e60-c45e-4e84-99ac-8f3a729f22e8" xmlns:ns4="e11f2ecb-adff-4cd3-b9d9-e5f05c5161c8" targetNamespace="http://schemas.microsoft.com/office/2006/metadata/properties" ma:root="true" ma:fieldsID="03493d1c3d00f6bb9bfc0c1b874a2248" ns2:_="" ns3:_="" ns4:_="">
    <xsd:import namespace="2c38983c-3246-44ee-8341-757e4936740b"/>
    <xsd:import namespace="87d97e60-c45e-4e84-99ac-8f3a729f22e8"/>
    <xsd:import namespace="e11f2ecb-adff-4cd3-b9d9-e5f05c5161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8983c-3246-44ee-8341-757e49367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e28f024-eb9b-4f54-b994-cb0d1a654a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97e60-c45e-4e84-99ac-8f3a729f22e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f2ecb-adff-4cd3-b9d9-e5f05c5161c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17750b0-7539-4842-8fef-ccc7d3f4e604}" ma:internalName="TaxCatchAll" ma:showField="CatchAllData" ma:web="87d97e60-c45e-4e84-99ac-8f3a729f22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1f2ecb-adff-4cd3-b9d9-e5f05c5161c8" xsi:nil="true"/>
    <lcf76f155ced4ddcb4097134ff3c332f xmlns="2c38983c-3246-44ee-8341-757e493674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75BC0F-9C25-4692-914F-8CF076AA35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65622-C4E5-4629-95CA-D9EB5378D1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C53231-2E55-4482-8C6B-93FFA7355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8983c-3246-44ee-8341-757e4936740b"/>
    <ds:schemaRef ds:uri="87d97e60-c45e-4e84-99ac-8f3a729f22e8"/>
    <ds:schemaRef ds:uri="e11f2ecb-adff-4cd3-b9d9-e5f05c5161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28C95F-10E8-474E-8F7D-B891D285E8C1}">
  <ds:schemaRefs>
    <ds:schemaRef ds:uri="http://schemas.microsoft.com/office/2006/metadata/properties"/>
    <ds:schemaRef ds:uri="http://schemas.microsoft.com/office/infopath/2007/PartnerControls"/>
    <ds:schemaRef ds:uri="e11f2ecb-adff-4cd3-b9d9-e5f05c5161c8"/>
    <ds:schemaRef ds:uri="2c38983c-3246-44ee-8341-757e493674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Leeg%20document.dotx</Template>
  <TotalTime>0</TotalTime>
  <Pages>1</Pages>
  <Words>122</Words>
  <Characters>696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Boetekees | Dunavie</dc:creator>
  <cp:keywords/>
  <dc:description/>
  <cp:lastModifiedBy>Kim Boetekees | Dunavie</cp:lastModifiedBy>
  <cp:revision>38</cp:revision>
  <cp:lastPrinted>2017-11-14T22:07:00Z</cp:lastPrinted>
  <dcterms:created xsi:type="dcterms:W3CDTF">2026-08-13T23:01:00Z</dcterms:created>
  <dcterms:modified xsi:type="dcterms:W3CDTF">2026-09-29T12:31:00Z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0x01010092767D85FB47E040AD58EDEC7427A094</vt:lpwstr>
  </property>
  <property fmtid="{D5CDD505-2E9C-101B-9397-08002B2CF9AE}" pid="3" name="MediaServiceImageTags">
    <vt:lpwstr/>
  </property>
</Properties>
</file>